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D7FD8" w14:textId="773B96E0" w:rsidR="00F87859" w:rsidRDefault="005114AB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46859641" wp14:editId="12C75737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898399" cy="904875"/>
            <wp:effectExtent l="0" t="0" r="0" b="0"/>
            <wp:wrapNone/>
            <wp:docPr id="41" name="Picture 41" descr="Public Service Commission Te Kawa Mataah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ublic Service Commission Te Kawa Mataaho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9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06F2D65C" wp14:editId="274164D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E78C1" w14:textId="77777777" w:rsidR="00F87859" w:rsidRDefault="00F87859" w:rsidP="00F87859">
      <w:pPr>
        <w:rPr>
          <w:rFonts w:cs="Arial"/>
          <w:szCs w:val="32"/>
        </w:rPr>
      </w:pPr>
    </w:p>
    <w:p w14:paraId="787B648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0CD1FEF" w14:textId="77777777" w:rsidR="00F87859" w:rsidRDefault="00F87859" w:rsidP="00F87859">
      <w:pPr>
        <w:rPr>
          <w:rFonts w:cs="Arial"/>
          <w:szCs w:val="32"/>
        </w:rPr>
      </w:pPr>
    </w:p>
    <w:p w14:paraId="484EDBFB" w14:textId="77777777" w:rsidR="00F87859" w:rsidRDefault="00F87859" w:rsidP="00F87859">
      <w:pPr>
        <w:rPr>
          <w:rFonts w:cs="Arial"/>
          <w:szCs w:val="32"/>
        </w:rPr>
      </w:pPr>
    </w:p>
    <w:p w14:paraId="145A02F4" w14:textId="77777777" w:rsidR="00F87859" w:rsidRPr="00CF512C" w:rsidRDefault="00F87859" w:rsidP="007E7233">
      <w:pPr>
        <w:ind w:left="0"/>
        <w:rPr>
          <w:rFonts w:cs="Arial"/>
          <w:b/>
          <w:sz w:val="12"/>
          <w:szCs w:val="12"/>
        </w:rPr>
      </w:pPr>
    </w:p>
    <w:p w14:paraId="5F8909BE" w14:textId="5183E065" w:rsidR="0004129A" w:rsidRDefault="0004129A" w:rsidP="0004129A">
      <w:pPr>
        <w:pStyle w:val="Title"/>
      </w:pPr>
      <w:r>
        <w:t xml:space="preserve">Abuse in Care </w:t>
      </w:r>
      <w:r w:rsidR="00EA17A1">
        <w:t xml:space="preserve">public </w:t>
      </w:r>
      <w:r>
        <w:t>apolog</w:t>
      </w:r>
      <w:r w:rsidR="008448A3">
        <w:t>y</w:t>
      </w:r>
      <w:r>
        <w:t>:</w:t>
      </w:r>
    </w:p>
    <w:p w14:paraId="55D35CE0" w14:textId="3E5AA4FB" w:rsidR="0004129A" w:rsidRPr="0004129A" w:rsidRDefault="0004129A" w:rsidP="0004129A">
      <w:pPr>
        <w:pStyle w:val="Title"/>
      </w:pPr>
      <w:r>
        <w:t xml:space="preserve"> Public Service Commission</w:t>
      </w:r>
    </w:p>
    <w:p w14:paraId="3A28C011" w14:textId="6D8DEE07" w:rsidR="00887F23" w:rsidRDefault="00CB2D00" w:rsidP="00F87859">
      <w:pPr>
        <w:pStyle w:val="Title"/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71CAA6D4" wp14:editId="2576AF42">
            <wp:simplePos x="0" y="0"/>
            <wp:positionH relativeFrom="margin">
              <wp:posOffset>889635</wp:posOffset>
            </wp:positionH>
            <wp:positionV relativeFrom="paragraph">
              <wp:posOffset>365760</wp:posOffset>
            </wp:positionV>
            <wp:extent cx="4044315" cy="3032760"/>
            <wp:effectExtent l="0" t="0" r="0" b="0"/>
            <wp:wrapNone/>
            <wp:docPr id="1206648578" name="Picture 40" descr="Photo of public service commissioner Sir Brian Roche. Brian is wearing a blue shirt and glasses. He is sitting in front of a window showing a city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48578" name="Picture 40" descr="Photo of public service commissioner Sir Brian Roche. Brian is wearing a blue shirt and glasses. He is sitting in front of a window showing a city in the background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3167" w14:textId="71268374" w:rsidR="00887F23" w:rsidRDefault="00887F23" w:rsidP="00F87859">
      <w:pPr>
        <w:pStyle w:val="Title"/>
      </w:pPr>
    </w:p>
    <w:p w14:paraId="3A3D2578" w14:textId="77777777" w:rsidR="00887F23" w:rsidRDefault="00887F23" w:rsidP="00F87859">
      <w:pPr>
        <w:pStyle w:val="Title"/>
      </w:pPr>
    </w:p>
    <w:p w14:paraId="56D33965" w14:textId="77777777" w:rsidR="00887F23" w:rsidRDefault="00887F23" w:rsidP="00F87859">
      <w:pPr>
        <w:pStyle w:val="Title"/>
      </w:pPr>
    </w:p>
    <w:p w14:paraId="4EA2E4CA" w14:textId="184D1ECE" w:rsidR="00CF512C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CF512C">
        <w:t>Sir Brian Roche</w:t>
      </w:r>
    </w:p>
    <w:p w14:paraId="024C504D" w14:textId="77777777" w:rsidR="00CF512C" w:rsidRDefault="00CF512C" w:rsidP="00BF5DDC">
      <w:pPr>
        <w:pStyle w:val="Datepublished"/>
      </w:pPr>
      <w:r>
        <w:t>Public Services Commissioner</w:t>
      </w:r>
    </w:p>
    <w:p w14:paraId="004DB881" w14:textId="1DDEAAD4" w:rsidR="00F87859" w:rsidRPr="00570380" w:rsidRDefault="00570380" w:rsidP="00BF5DDC">
      <w:pPr>
        <w:pStyle w:val="Datepublished"/>
      </w:pPr>
      <w:r>
        <w:br/>
      </w:r>
      <w:r w:rsidR="00887F23" w:rsidRPr="00570380">
        <w:t xml:space="preserve">Published: </w:t>
      </w:r>
      <w:r w:rsidR="0004129A">
        <w:t>November 2024</w:t>
      </w:r>
    </w:p>
    <w:p w14:paraId="26FD4852" w14:textId="02BBA09A" w:rsidR="00214483" w:rsidRPr="00B63105" w:rsidRDefault="00F87859" w:rsidP="00214483">
      <w:pPr>
        <w:pStyle w:val="Heading1"/>
      </w:pPr>
      <w:r w:rsidRPr="00153863">
        <w:br w:type="page"/>
      </w:r>
      <w:r w:rsidR="00214483" w:rsidRPr="00B63105">
        <w:lastRenderedPageBreak/>
        <w:t>Before you start</w:t>
      </w:r>
    </w:p>
    <w:p w14:paraId="5DCC2C3B" w14:textId="378851AC" w:rsidR="00214483" w:rsidRPr="00B63105" w:rsidRDefault="006C1A25" w:rsidP="00214483">
      <w:r w:rsidRPr="00B63105">
        <w:rPr>
          <w:noProof/>
        </w:rPr>
        <w:drawing>
          <wp:anchor distT="0" distB="0" distL="114300" distR="114300" simplePos="0" relativeHeight="251777024" behindDoc="0" locked="0" layoutInCell="1" allowOverlap="1" wp14:anchorId="1103D657" wp14:editId="61C42EAA">
            <wp:simplePos x="0" y="0"/>
            <wp:positionH relativeFrom="margin">
              <wp:posOffset>-121920</wp:posOffset>
            </wp:positionH>
            <wp:positionV relativeFrom="paragraph">
              <wp:posOffset>412115</wp:posOffset>
            </wp:positionV>
            <wp:extent cx="1363345" cy="1927860"/>
            <wp:effectExtent l="0" t="0" r="8255" b="0"/>
            <wp:wrapNone/>
            <wp:docPr id="1992130059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0059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9C758" w14:textId="78E9AC6A" w:rsidR="00214483" w:rsidRPr="00B63105" w:rsidRDefault="00214483" w:rsidP="00214483"/>
    <w:p w14:paraId="63F17B18" w14:textId="3F0CFCEB" w:rsidR="00214483" w:rsidRPr="00B63105" w:rsidRDefault="00214483" w:rsidP="00214483">
      <w:r>
        <w:t xml:space="preserve">This </w:t>
      </w:r>
      <w:r w:rsidR="002F66C2">
        <w:t>Easy Read document</w:t>
      </w:r>
      <w:r w:rsidRPr="00B63105">
        <w:t xml:space="preserve"> talks about abuse.</w:t>
      </w:r>
    </w:p>
    <w:p w14:paraId="420C38F0" w14:textId="77777777" w:rsidR="00214483" w:rsidRPr="00B63105" w:rsidRDefault="00214483" w:rsidP="00214483"/>
    <w:p w14:paraId="69F11445" w14:textId="77777777" w:rsidR="00214483" w:rsidRPr="00B63105" w:rsidRDefault="00214483" w:rsidP="00214483"/>
    <w:p w14:paraId="60A38709" w14:textId="77777777" w:rsidR="00214483" w:rsidRPr="00B63105" w:rsidRDefault="00214483" w:rsidP="00214483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F2B354E" wp14:editId="570B2BD1">
                <wp:simplePos x="0" y="0"/>
                <wp:positionH relativeFrom="margin">
                  <wp:align>left</wp:align>
                </wp:positionH>
                <wp:positionV relativeFrom="paragraph">
                  <wp:posOffset>385445</wp:posOffset>
                </wp:positionV>
                <wp:extent cx="1325880" cy="1813560"/>
                <wp:effectExtent l="0" t="0" r="0" b="0"/>
                <wp:wrapNone/>
                <wp:docPr id="587854660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813560"/>
                          <a:chOff x="0" y="-129540"/>
                          <a:chExt cx="1591733" cy="2059940"/>
                        </a:xfrm>
                      </wpg:grpSpPr>
                      <pic:pic xmlns:pic="http://schemas.openxmlformats.org/drawingml/2006/picture">
                        <pic:nvPicPr>
                          <pic:cNvPr id="52389546" name="Picture 523895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954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3995508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3" y="10160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4C8A86" id="Group 99" o:spid="_x0000_s1026" style="position:absolute;margin-left:0;margin-top:30.35pt;width:104.4pt;height:142.8pt;z-index:251778048;mso-position-horizontal:left;mso-position-horizontal-relative:margin" coordorigin=",-1295" coordsize="15917,205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89546" o:spid="_x0000_s1027" type="#_x0000_t75" style="position:absolute;top:-1295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">
                  <v:imagedata r:id="rId14" o:title=""/>
                </v:shape>
                <v:shape id="Graphic 4" o:spid="_x0000_s1028" type="#_x0000_t75" alt="&quot;&quot;" style="position:absolute;left:6773;top:1016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">
                  <v:imagedata r:id="rId15" o:title=""/>
                </v:shape>
                <w10:wrap anchorx="margin"/>
              </v:group>
            </w:pict>
          </mc:Fallback>
        </mc:AlternateContent>
      </w:r>
      <w:r w:rsidRPr="00B63105">
        <w:t>This information may upset some people when they are reading it.</w:t>
      </w:r>
    </w:p>
    <w:p w14:paraId="7C805AA7" w14:textId="77777777" w:rsidR="00214483" w:rsidRPr="00B63105" w:rsidRDefault="00214483" w:rsidP="00214483"/>
    <w:p w14:paraId="6322B892" w14:textId="77777777" w:rsidR="00214483" w:rsidRPr="00B63105" w:rsidRDefault="00214483" w:rsidP="00214483"/>
    <w:p w14:paraId="460F9547" w14:textId="77777777" w:rsidR="00214483" w:rsidRPr="00B63105" w:rsidRDefault="00214483" w:rsidP="00214483">
      <w:r w:rsidRPr="00B63105">
        <w:t>This information is not meant to scare anyone.</w:t>
      </w:r>
    </w:p>
    <w:p w14:paraId="5EDE8F45" w14:textId="77777777" w:rsidR="00214483" w:rsidRPr="00B63105" w:rsidRDefault="00214483" w:rsidP="00214483"/>
    <w:p w14:paraId="1B2B390A" w14:textId="3D4D68D7" w:rsidR="00214483" w:rsidRPr="00B63105" w:rsidRDefault="006C1A25" w:rsidP="00214483">
      <w:r>
        <w:rPr>
          <w:noProof/>
        </w:rPr>
        <w:drawing>
          <wp:anchor distT="0" distB="0" distL="114300" distR="114300" simplePos="0" relativeHeight="252059648" behindDoc="0" locked="0" layoutInCell="1" allowOverlap="1" wp14:anchorId="1A11A7ED" wp14:editId="7015F7AC">
            <wp:simplePos x="0" y="0"/>
            <wp:positionH relativeFrom="margin">
              <wp:posOffset>-152400</wp:posOffset>
            </wp:positionH>
            <wp:positionV relativeFrom="paragraph">
              <wp:posOffset>187960</wp:posOffset>
            </wp:positionV>
            <wp:extent cx="1729740" cy="1130300"/>
            <wp:effectExtent l="0" t="0" r="3810" b="0"/>
            <wp:wrapThrough wrapText="bothSides">
              <wp:wrapPolygon edited="0">
                <wp:start x="0" y="0"/>
                <wp:lineTo x="0" y="21115"/>
                <wp:lineTo x="21410" y="21115"/>
                <wp:lineTo x="214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E87B" w14:textId="159AE2EE" w:rsidR="00214483" w:rsidRPr="00B63105" w:rsidRDefault="00214483" w:rsidP="00214483">
      <w:r w:rsidRPr="00B63105">
        <w:t>If you are upset after reading this</w:t>
      </w:r>
      <w:r w:rsidR="000B2165">
        <w:t xml:space="preserve"> Easy Read </w:t>
      </w:r>
      <w:r w:rsidRPr="00B63105">
        <w:t>document you can talk to your:</w:t>
      </w:r>
    </w:p>
    <w:p w14:paraId="2C5A8850" w14:textId="29D3CC32" w:rsidR="00214483" w:rsidRDefault="006C1A25" w:rsidP="00214483">
      <w:pPr>
        <w:pStyle w:val="ListParagraph"/>
        <w:numPr>
          <w:ilvl w:val="0"/>
          <w:numId w:val="13"/>
        </w:numPr>
        <w:ind w:left="4253" w:hanging="567"/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2752513F" wp14:editId="07E87CB1">
            <wp:simplePos x="0" y="0"/>
            <wp:positionH relativeFrom="column">
              <wp:posOffset>19050</wp:posOffset>
            </wp:positionH>
            <wp:positionV relativeFrom="paragraph">
              <wp:posOffset>226060</wp:posOffset>
            </wp:positionV>
            <wp:extent cx="1607185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250" y="21162"/>
                <wp:lineTo x="21250" y="0"/>
                <wp:lineTo x="0" y="0"/>
              </wp:wrapPolygon>
            </wp:wrapThrough>
            <wp:docPr id="80511970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1970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83" w:rsidRPr="00EF4F21">
        <w:t>whānau / family</w:t>
      </w:r>
    </w:p>
    <w:p w14:paraId="282C352A" w14:textId="77777777" w:rsidR="00214483" w:rsidRPr="00EF4F21" w:rsidRDefault="00214483" w:rsidP="00214483">
      <w:pPr>
        <w:pStyle w:val="ListParagraph"/>
        <w:numPr>
          <w:ilvl w:val="0"/>
          <w:numId w:val="13"/>
        </w:numPr>
        <w:ind w:left="4253" w:hanging="567"/>
      </w:pPr>
      <w:r w:rsidRPr="00EF4F21">
        <w:t>friends.</w:t>
      </w:r>
    </w:p>
    <w:p w14:paraId="43004667" w14:textId="77777777" w:rsidR="00214483" w:rsidRPr="00B63105" w:rsidRDefault="00214483" w:rsidP="00214483"/>
    <w:p w14:paraId="7C99B575" w14:textId="77777777" w:rsidR="00214483" w:rsidRPr="00B63105" w:rsidRDefault="00214483" w:rsidP="00214483"/>
    <w:p w14:paraId="2FD333C1" w14:textId="77777777" w:rsidR="00214483" w:rsidRPr="00B63105" w:rsidRDefault="00214483" w:rsidP="00214483">
      <w:r w:rsidRPr="00B63105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D0BCFF1" wp14:editId="7D2B5FED">
            <wp:simplePos x="0" y="0"/>
            <wp:positionH relativeFrom="margin">
              <wp:align>left</wp:align>
            </wp:positionH>
            <wp:positionV relativeFrom="paragraph">
              <wp:posOffset>-158115</wp:posOffset>
            </wp:positionV>
            <wp:extent cx="1587500" cy="1587500"/>
            <wp:effectExtent l="0" t="0" r="0" b="0"/>
            <wp:wrapNone/>
            <wp:docPr id="1678673881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3881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>You can contact the Survivor Experiences Service for support.</w:t>
      </w:r>
    </w:p>
    <w:p w14:paraId="54753C78" w14:textId="77777777" w:rsidR="00214483" w:rsidRPr="00B63105" w:rsidRDefault="00214483" w:rsidP="00214483"/>
    <w:p w14:paraId="309D9AC4" w14:textId="77777777" w:rsidR="00214483" w:rsidRPr="00B63105" w:rsidRDefault="00214483" w:rsidP="00214483"/>
    <w:p w14:paraId="29471C82" w14:textId="77777777" w:rsidR="00214483" w:rsidRDefault="00214483" w:rsidP="00214483">
      <w:r w:rsidRPr="00B63105">
        <w:t>In New Zealand you can</w:t>
      </w:r>
      <w:r>
        <w:t xml:space="preserve"> </w:t>
      </w:r>
      <w:r w:rsidRPr="00B63105">
        <w:rPr>
          <w:b/>
          <w:bCs/>
        </w:rPr>
        <w:t>phone</w:t>
      </w:r>
      <w:r w:rsidRPr="00B63105">
        <w:t>:</w:t>
      </w:r>
    </w:p>
    <w:p w14:paraId="281D6FC2" w14:textId="77777777" w:rsidR="00214483" w:rsidRDefault="00214483" w:rsidP="00214483">
      <w:r w:rsidRPr="00B63105">
        <w:rPr>
          <w:noProof/>
          <w:lang w:val="en-GB"/>
        </w:rPr>
        <w:drawing>
          <wp:anchor distT="0" distB="0" distL="114300" distR="114300" simplePos="0" relativeHeight="251785216" behindDoc="0" locked="0" layoutInCell="1" allowOverlap="1" wp14:anchorId="44582D27" wp14:editId="5930ECCB">
            <wp:simplePos x="0" y="0"/>
            <wp:positionH relativeFrom="margin">
              <wp:posOffset>-206477</wp:posOffset>
            </wp:positionH>
            <wp:positionV relativeFrom="paragraph">
              <wp:posOffset>310515</wp:posOffset>
            </wp:positionV>
            <wp:extent cx="1498600" cy="1498600"/>
            <wp:effectExtent l="0" t="0" r="6350" b="6350"/>
            <wp:wrapNone/>
            <wp:docPr id="2023837891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37891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538BA" w14:textId="77777777" w:rsidR="00214483" w:rsidRPr="00EF4F21" w:rsidRDefault="00214483" w:rsidP="00214483">
      <w:r w:rsidRPr="00B63105">
        <w:rPr>
          <w:b/>
          <w:bCs/>
          <w:lang w:val="en-GB"/>
        </w:rPr>
        <w:t xml:space="preserve">0800 456 090 </w:t>
      </w:r>
    </w:p>
    <w:p w14:paraId="3C6DE37B" w14:textId="77777777" w:rsidR="00214483" w:rsidRPr="00B63105" w:rsidRDefault="00214483" w:rsidP="00214483"/>
    <w:p w14:paraId="5EBCAA17" w14:textId="77777777" w:rsidR="00214483" w:rsidRPr="00B63105" w:rsidRDefault="00214483" w:rsidP="00214483"/>
    <w:p w14:paraId="06D62E58" w14:textId="77777777" w:rsidR="00214483" w:rsidRDefault="00214483" w:rsidP="00214483">
      <w:pPr>
        <w:ind w:right="-46"/>
      </w:pPr>
      <w:r w:rsidRPr="00B63105">
        <w:t>If you are calling from Australia you can</w:t>
      </w:r>
      <w:r>
        <w:t xml:space="preserve"> </w:t>
      </w:r>
      <w:r w:rsidRPr="00EF4F21">
        <w:rPr>
          <w:b/>
          <w:bCs/>
        </w:rPr>
        <w:t>phone:</w:t>
      </w:r>
      <w:r>
        <w:tab/>
      </w:r>
    </w:p>
    <w:p w14:paraId="61BC8E5A" w14:textId="77777777" w:rsidR="00214483" w:rsidRDefault="00214483" w:rsidP="00214483">
      <w:pPr>
        <w:ind w:right="-46"/>
      </w:pPr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F41C02D" wp14:editId="03B62162">
                <wp:simplePos x="0" y="0"/>
                <wp:positionH relativeFrom="margin">
                  <wp:posOffset>-395421</wp:posOffset>
                </wp:positionH>
                <wp:positionV relativeFrom="paragraph">
                  <wp:posOffset>451137</wp:posOffset>
                </wp:positionV>
                <wp:extent cx="1981200" cy="1016635"/>
                <wp:effectExtent l="0" t="0" r="0" b="0"/>
                <wp:wrapTight wrapText="bothSides">
                  <wp:wrapPolygon edited="0">
                    <wp:start x="0" y="0"/>
                    <wp:lineTo x="0" y="21047"/>
                    <wp:lineTo x="21392" y="21047"/>
                    <wp:lineTo x="21392" y="0"/>
                    <wp:lineTo x="9762" y="0"/>
                    <wp:lineTo x="0" y="0"/>
                  </wp:wrapPolygon>
                </wp:wrapTight>
                <wp:docPr id="1223373069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016635"/>
                          <a:chOff x="0" y="0"/>
                          <a:chExt cx="1981200" cy="1016635"/>
                        </a:xfrm>
                      </wpg:grpSpPr>
                      <pic:pic xmlns:pic="http://schemas.openxmlformats.org/drawingml/2006/picture">
                        <pic:nvPicPr>
                          <pic:cNvPr id="953368531" name="Picture 9533685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020593" name="Picture 19510205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027" y="21938"/>
                            <a:ext cx="862173" cy="99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03DE79" id="Group 92" o:spid="_x0000_s1026" alt="&quot;&quot;" style="position:absolute;margin-left:-31.15pt;margin-top:35.5pt;width:156pt;height:80.05pt;z-index:251782144;mso-position-horizontal-relative:margin;mso-width-relative:margin;mso-height-relative:margin" coordsize="19812,10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">
                <v:shape id="Picture 953368531" o:spid="_x0000_s1027" type="#_x0000_t75" alt="&quot;&quot;" style="position:absolute;width:882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">
                  <v:imagedata r:id="rId29" o:title=""/>
                </v:shape>
                <v:shape id="Picture 1951020593" o:spid="_x0000_s1028" type="#_x0000_t75" alt="&quot;&quot;" style="position:absolute;left:11190;top:219;width:8622;height: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">
                  <v:imagedata r:id="rId30" o:title=""/>
                </v:shape>
                <w10:wrap type="tight" anchorx="margin"/>
              </v:group>
            </w:pict>
          </mc:Fallback>
        </mc:AlternateContent>
      </w:r>
    </w:p>
    <w:p w14:paraId="19AE0F3B" w14:textId="77777777" w:rsidR="00214483" w:rsidRPr="00EF4F21" w:rsidRDefault="00214483" w:rsidP="00214483">
      <w:pPr>
        <w:ind w:right="-46"/>
      </w:pPr>
      <w:r w:rsidRPr="00B63105">
        <w:rPr>
          <w:b/>
          <w:bCs/>
          <w:lang w:val="en-GB"/>
        </w:rPr>
        <w:t>1 800 456 032</w:t>
      </w:r>
      <w:r w:rsidRPr="00B63105">
        <w:rPr>
          <w:b/>
          <w:bCs/>
          <w:lang w:val="en-GB"/>
        </w:rPr>
        <w:br/>
      </w:r>
    </w:p>
    <w:p w14:paraId="458AF990" w14:textId="77777777" w:rsidR="00214483" w:rsidRPr="00B63105" w:rsidRDefault="00214483" w:rsidP="00214483"/>
    <w:p w14:paraId="7F94ECD0" w14:textId="77777777" w:rsidR="00214483" w:rsidRPr="00B63105" w:rsidRDefault="00214483" w:rsidP="00214483">
      <w:r w:rsidRPr="00B63105">
        <w:t>You can call this number:</w:t>
      </w:r>
    </w:p>
    <w:p w14:paraId="0F4DF029" w14:textId="77777777" w:rsidR="00214483" w:rsidRPr="00B63105" w:rsidRDefault="00214483" w:rsidP="00214483">
      <w:pPr>
        <w:pStyle w:val="Listtoplevel"/>
      </w:pPr>
      <w:r w:rsidRPr="00B63105"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B8D078" wp14:editId="54A39CC8">
                <wp:simplePos x="0" y="0"/>
                <wp:positionH relativeFrom="margin">
                  <wp:posOffset>0</wp:posOffset>
                </wp:positionH>
                <wp:positionV relativeFrom="paragraph">
                  <wp:posOffset>143611</wp:posOffset>
                </wp:positionV>
                <wp:extent cx="1191895" cy="1191895"/>
                <wp:effectExtent l="0" t="0" r="0" b="8255"/>
                <wp:wrapNone/>
                <wp:docPr id="2092457901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191895"/>
                          <a:chOff x="0" y="0"/>
                          <a:chExt cx="1191895" cy="1191895"/>
                        </a:xfrm>
                      </wpg:grpSpPr>
                      <pic:pic xmlns:pic="http://schemas.openxmlformats.org/drawingml/2006/picture">
                        <pic:nvPicPr>
                          <pic:cNvPr id="463531582" name="Picture 463531582" descr="A blue and white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698952" name="Rectangle 1933698952"/>
                        <wps:cNvSpPr/>
                        <wps:spPr>
                          <a:xfrm>
                            <a:off x="121463" y="26365"/>
                            <a:ext cx="1009498" cy="782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F3D11D0" id="Group 91" o:spid="_x0000_s1026" alt="&quot;&quot;" style="position:absolute;margin-left:0;margin-top:11.3pt;width:93.85pt;height:93.85pt;z-index:251759616;mso-position-horizontal-relative:margin" coordsize="11918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">
                <v:shape id="Picture 463531582" o:spid="_x0000_s1027" type="#_x0000_t75" alt="A blue and white notebook with writing on it&#10;&#10;Description automatically generated" style="position:absolute;width:1191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">
                  <v:imagedata r:id="rId32" o:title="A blue and white notebook with writing on it&#10;&#10;Description automatically generated"/>
                </v:shape>
                <v:rect id="Rectangle 1933698952" o:spid="_x0000_s1028" style="position:absolute;left:1214;top:263;width:10095;height:7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" filled="f" strokecolor="red" strokeweight="2.25pt"/>
                <w10:wrap anchorx="margin"/>
              </v:group>
            </w:pict>
          </mc:Fallback>
        </mc:AlternateContent>
      </w:r>
      <w:r w:rsidRPr="00B63105">
        <w:t xml:space="preserve">between </w:t>
      </w:r>
      <w:r w:rsidRPr="00B63105">
        <w:rPr>
          <w:b/>
          <w:bCs/>
        </w:rPr>
        <w:t>8:30 am</w:t>
      </w:r>
      <w:r w:rsidRPr="00B63105">
        <w:t xml:space="preserve"> to </w:t>
      </w:r>
      <w:r w:rsidRPr="00B63105">
        <w:rPr>
          <w:b/>
          <w:bCs/>
        </w:rPr>
        <w:t>4:30 pm</w:t>
      </w:r>
      <w:r w:rsidRPr="00B63105">
        <w:t xml:space="preserve"> </w:t>
      </w:r>
    </w:p>
    <w:p w14:paraId="3C030D77" w14:textId="77777777" w:rsidR="00214483" w:rsidRPr="00B63105" w:rsidRDefault="00214483" w:rsidP="00214483">
      <w:pPr>
        <w:pStyle w:val="Listtoplevel"/>
        <w:rPr>
          <w:b/>
          <w:bCs/>
        </w:rPr>
      </w:pPr>
      <w:r w:rsidRPr="00B63105">
        <w:t>from</w:t>
      </w:r>
      <w:r w:rsidRPr="00B63105">
        <w:rPr>
          <w:b/>
          <w:bCs/>
        </w:rPr>
        <w:t xml:space="preserve"> Monday </w:t>
      </w:r>
      <w:r w:rsidRPr="00B63105">
        <w:t>to</w:t>
      </w:r>
      <w:r w:rsidRPr="00B63105">
        <w:rPr>
          <w:b/>
          <w:bCs/>
        </w:rPr>
        <w:t xml:space="preserve"> Friday.</w:t>
      </w:r>
    </w:p>
    <w:p w14:paraId="5C286D63" w14:textId="77777777" w:rsidR="00214483" w:rsidRDefault="00214483" w:rsidP="00214483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433AEB6" wp14:editId="040BF133">
                <wp:simplePos x="0" y="0"/>
                <wp:positionH relativeFrom="margin">
                  <wp:posOffset>-230935</wp:posOffset>
                </wp:positionH>
                <wp:positionV relativeFrom="paragraph">
                  <wp:posOffset>304800</wp:posOffset>
                </wp:positionV>
                <wp:extent cx="1813560" cy="1389380"/>
                <wp:effectExtent l="0" t="0" r="0" b="0"/>
                <wp:wrapNone/>
                <wp:docPr id="1433534958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389380"/>
                          <a:chOff x="0" y="0"/>
                          <a:chExt cx="1813738" cy="1389456"/>
                        </a:xfrm>
                      </wpg:grpSpPr>
                      <pic:pic xmlns:pic="http://schemas.openxmlformats.org/drawingml/2006/picture">
                        <pic:nvPicPr>
                          <pic:cNvPr id="1235531327" name="Picture 12355313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125142" name="Picture 554125142" descr="A person looking at her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053" y="226771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B0D22B" id="Group 90" o:spid="_x0000_s1026" alt="&quot;&quot;" style="position:absolute;margin-left:-18.2pt;margin-top:24pt;width:142.8pt;height:109.4pt;z-index:251784192;mso-position-horizontal-relative:margin" coordsize="18137,13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">
                <v:shape id="Picture 1235531327" o:spid="_x0000_s1027" type="#_x0000_t75" alt="&quot;&quot;" style="position:absolute;width:997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">
                  <v:imagedata r:id="rId35" o:title=""/>
                </v:shape>
                <v:shape id="Picture 554125142" o:spid="_x0000_s1028" type="#_x0000_t75" alt="A person looking at her watch&#10;&#10;Description automatically generated" style="position:absolute;left:6510;top:2267;width:1162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">
                  <v:imagedata r:id="rId36" o:title="A person looking at her watch&#10;&#10;Description automatically generated"/>
                </v:shape>
                <w10:wrap anchorx="margin"/>
              </v:group>
            </w:pict>
          </mc:Fallback>
        </mc:AlternateContent>
      </w:r>
    </w:p>
    <w:p w14:paraId="15F96308" w14:textId="77777777" w:rsidR="00214483" w:rsidRPr="00B63105" w:rsidRDefault="00214483" w:rsidP="00214483"/>
    <w:p w14:paraId="1B58EB3F" w14:textId="77777777" w:rsidR="00214483" w:rsidRPr="00B63105" w:rsidRDefault="00214483" w:rsidP="00214483">
      <w:r w:rsidRPr="00B63105">
        <w:t>These times are for the New Zealand time zones.</w:t>
      </w:r>
    </w:p>
    <w:p w14:paraId="3D459259" w14:textId="77777777" w:rsidR="00214483" w:rsidRPr="00B63105" w:rsidRDefault="00214483" w:rsidP="00214483"/>
    <w:p w14:paraId="310C3E98" w14:textId="77777777" w:rsidR="00214483" w:rsidRPr="00B63105" w:rsidRDefault="00214483" w:rsidP="00214483">
      <w:r w:rsidRPr="00B63105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4AA5B30" wp14:editId="44F91B96">
            <wp:simplePos x="0" y="0"/>
            <wp:positionH relativeFrom="margin">
              <wp:align>left</wp:align>
            </wp:positionH>
            <wp:positionV relativeFrom="paragraph">
              <wp:posOffset>-205105</wp:posOffset>
            </wp:positionV>
            <wp:extent cx="1268095" cy="1268095"/>
            <wp:effectExtent l="0" t="0" r="8255" b="8255"/>
            <wp:wrapNone/>
            <wp:docPr id="94868887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8887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 xml:space="preserve">You can also send a </w:t>
      </w:r>
      <w:r w:rsidRPr="00B63105">
        <w:rPr>
          <w:b/>
          <w:bCs/>
        </w:rPr>
        <w:t>text</w:t>
      </w:r>
      <w:r w:rsidRPr="00B63105">
        <w:t xml:space="preserve"> to the Survivor Experiences Service.</w:t>
      </w:r>
    </w:p>
    <w:p w14:paraId="3DCA1407" w14:textId="77777777" w:rsidR="00214483" w:rsidRPr="00B63105" w:rsidRDefault="00214483" w:rsidP="00214483"/>
    <w:p w14:paraId="0C6F1CF9" w14:textId="77777777" w:rsidR="00214483" w:rsidRPr="00B63105" w:rsidRDefault="00214483" w:rsidP="00214483">
      <w:r w:rsidRPr="00B63105">
        <w:rPr>
          <w:noProof/>
        </w:rPr>
        <w:drawing>
          <wp:anchor distT="0" distB="0" distL="114300" distR="114300" simplePos="0" relativeHeight="251789312" behindDoc="0" locked="0" layoutInCell="1" allowOverlap="1" wp14:anchorId="3472682C" wp14:editId="075A29E5">
            <wp:simplePos x="0" y="0"/>
            <wp:positionH relativeFrom="column">
              <wp:posOffset>87630</wp:posOffset>
            </wp:positionH>
            <wp:positionV relativeFrom="paragraph">
              <wp:posOffset>285750</wp:posOffset>
            </wp:positionV>
            <wp:extent cx="1076325" cy="1493520"/>
            <wp:effectExtent l="0" t="0" r="9525" b="0"/>
            <wp:wrapNone/>
            <wp:docPr id="218294476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94476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73A6D" w14:textId="77777777" w:rsidR="00214483" w:rsidRPr="00B63105" w:rsidRDefault="00214483" w:rsidP="00214483">
      <w:r w:rsidRPr="00B63105">
        <w:t xml:space="preserve">In New Zealand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19492365" w14:textId="77777777" w:rsidR="00214483" w:rsidRDefault="00214483" w:rsidP="00214483">
      <w:pPr>
        <w:rPr>
          <w:b/>
          <w:bCs/>
          <w:lang w:val="en-GB"/>
        </w:rPr>
      </w:pPr>
    </w:p>
    <w:p w14:paraId="25DF8B39" w14:textId="77777777" w:rsidR="00214483" w:rsidRPr="00B63105" w:rsidRDefault="00214483" w:rsidP="00214483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8328</w:t>
      </w:r>
    </w:p>
    <w:p w14:paraId="0BECBFA9" w14:textId="77777777" w:rsidR="00214483" w:rsidRPr="00B63105" w:rsidRDefault="00214483" w:rsidP="00214483">
      <w:pPr>
        <w:rPr>
          <w:b/>
          <w:bCs/>
          <w:lang w:val="en-GB"/>
        </w:rPr>
      </w:pPr>
      <w:r w:rsidRPr="00B63105">
        <w:rPr>
          <w:noProof/>
          <w:lang w:val="en-GB"/>
        </w:rPr>
        <w:drawing>
          <wp:anchor distT="0" distB="0" distL="114300" distR="114300" simplePos="0" relativeHeight="251787264" behindDoc="0" locked="0" layoutInCell="1" allowOverlap="1" wp14:anchorId="0DEF243D" wp14:editId="4C121BF5">
            <wp:simplePos x="0" y="0"/>
            <wp:positionH relativeFrom="margin">
              <wp:posOffset>92075</wp:posOffset>
            </wp:positionH>
            <wp:positionV relativeFrom="paragraph">
              <wp:posOffset>589280</wp:posOffset>
            </wp:positionV>
            <wp:extent cx="1297940" cy="1297940"/>
            <wp:effectExtent l="0" t="0" r="0" b="0"/>
            <wp:wrapNone/>
            <wp:docPr id="105038352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352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1617B" w14:textId="77777777" w:rsidR="00214483" w:rsidRPr="00B63105" w:rsidRDefault="00214483" w:rsidP="00214483">
      <w:r w:rsidRPr="00B63105">
        <w:t xml:space="preserve">If you are texting from Australia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4285702B" w14:textId="77777777" w:rsidR="00214483" w:rsidRDefault="00214483" w:rsidP="00214483">
      <w:pPr>
        <w:rPr>
          <w:b/>
          <w:bCs/>
          <w:lang w:val="en-GB"/>
        </w:rPr>
      </w:pPr>
    </w:p>
    <w:p w14:paraId="142CFC36" w14:textId="77777777" w:rsidR="00214483" w:rsidRPr="00B63105" w:rsidRDefault="00214483" w:rsidP="00214483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+61 438 384 957</w:t>
      </w:r>
    </w:p>
    <w:p w14:paraId="1CD46E40" w14:textId="6701DB90" w:rsidR="00214483" w:rsidRPr="00B63105" w:rsidRDefault="00214483" w:rsidP="00214483"/>
    <w:p w14:paraId="1C963D6E" w14:textId="4D511B33" w:rsidR="00214483" w:rsidRPr="00B63105" w:rsidRDefault="006605C2" w:rsidP="00214483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8645444" wp14:editId="34B5F9A7">
                <wp:simplePos x="0" y="0"/>
                <wp:positionH relativeFrom="margin">
                  <wp:posOffset>-121920</wp:posOffset>
                </wp:positionH>
                <wp:positionV relativeFrom="paragraph">
                  <wp:posOffset>74295</wp:posOffset>
                </wp:positionV>
                <wp:extent cx="1857375" cy="1363345"/>
                <wp:effectExtent l="0" t="0" r="0" b="0"/>
                <wp:wrapNone/>
                <wp:docPr id="1440059899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363345"/>
                          <a:chOff x="0" y="0"/>
                          <a:chExt cx="1857375" cy="1363278"/>
                        </a:xfrm>
                      </wpg:grpSpPr>
                      <pic:pic xmlns:pic="http://schemas.openxmlformats.org/drawingml/2006/picture">
                        <pic:nvPicPr>
                          <pic:cNvPr id="58283529" name="Picture 5828352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3892541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421" y="633663"/>
                            <a:ext cx="729615" cy="72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97785D" id="Group 86" o:spid="_x0000_s1026" alt="&quot;&quot;" style="position:absolute;margin-left:-9.6pt;margin-top:5.85pt;width:146.25pt;height:107.35pt;z-index:251781120;mso-position-horizontal-relative:margin" coordsize="18573,136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">
                <v:shape id="Picture 58283529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">
                  <v:imagedata r:id="rId41" o:title=""/>
                </v:shape>
                <v:shape id="Graphic 551237073" o:spid="_x0000_s1028" type="#_x0000_t75" alt="Close with solid fill" style="position:absolute;left:9224;top:6336;width:7296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">
                  <v:imagedata r:id="rId15" o:title="Close with solid fill"/>
                </v:shape>
                <w10:wrap anchorx="margin"/>
              </v:group>
            </w:pict>
          </mc:Fallback>
        </mc:AlternateContent>
      </w:r>
    </w:p>
    <w:p w14:paraId="4ABF76EF" w14:textId="77777777" w:rsidR="00214483" w:rsidRPr="00B63105" w:rsidRDefault="00214483" w:rsidP="00214483">
      <w:r w:rsidRPr="00B63105">
        <w:t xml:space="preserve">It does not cost any money to </w:t>
      </w:r>
      <w:r w:rsidRPr="00B63105">
        <w:br/>
        <w:t>call / text the Survivor Experiences Service.</w:t>
      </w:r>
    </w:p>
    <w:p w14:paraId="2E427DBA" w14:textId="77777777" w:rsidR="00214483" w:rsidRPr="00B63105" w:rsidRDefault="00214483" w:rsidP="00214483"/>
    <w:p w14:paraId="47DE0650" w14:textId="77777777" w:rsidR="00214483" w:rsidRPr="00B63105" w:rsidRDefault="00214483" w:rsidP="00214483">
      <w:r w:rsidRPr="00B63105">
        <w:rPr>
          <w:noProof/>
        </w:rPr>
        <w:drawing>
          <wp:anchor distT="0" distB="0" distL="114300" distR="114300" simplePos="0" relativeHeight="251788288" behindDoc="0" locked="0" layoutInCell="1" allowOverlap="1" wp14:anchorId="2A90FAB5" wp14:editId="69DE11B5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397000" cy="1397000"/>
            <wp:effectExtent l="0" t="0" r="0" b="0"/>
            <wp:wrapNone/>
            <wp:docPr id="1112376806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76806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4F851" w14:textId="77777777" w:rsidR="00214483" w:rsidRPr="00B63105" w:rsidRDefault="00214483" w:rsidP="00214483">
      <w:r w:rsidRPr="00B63105">
        <w:t xml:space="preserve">You can also send the Survivor Experiences Service an </w:t>
      </w:r>
      <w:r w:rsidRPr="00B63105">
        <w:rPr>
          <w:b/>
          <w:bCs/>
        </w:rPr>
        <w:t>email</w:t>
      </w:r>
      <w:r w:rsidRPr="00B63105">
        <w:t xml:space="preserve"> at:</w:t>
      </w:r>
    </w:p>
    <w:p w14:paraId="72D6F950" w14:textId="77777777" w:rsidR="00214483" w:rsidRPr="00B63105" w:rsidRDefault="00214483" w:rsidP="00214483"/>
    <w:p w14:paraId="3C27739D" w14:textId="77777777" w:rsidR="00214483" w:rsidRPr="00B61F63" w:rsidRDefault="006A2100" w:rsidP="00214483">
      <w:pPr>
        <w:ind w:hanging="709"/>
        <w:rPr>
          <w:b/>
          <w:bCs/>
        </w:rPr>
      </w:pPr>
      <w:hyperlink r:id="rId43" w:history="1">
        <w:r w:rsidR="00214483" w:rsidRPr="00B61F63">
          <w:rPr>
            <w:rStyle w:val="Hyperlink"/>
            <w:b/>
            <w:bCs/>
            <w:color w:val="auto"/>
            <w:u w:val="none"/>
          </w:rPr>
          <w:t>contact@survivorexperiences.govt.nz</w:t>
        </w:r>
      </w:hyperlink>
      <w:r w:rsidR="00214483" w:rsidRPr="00B61F63">
        <w:rPr>
          <w:b/>
          <w:bCs/>
        </w:rPr>
        <w:t xml:space="preserve"> </w:t>
      </w:r>
    </w:p>
    <w:p w14:paraId="508B2A1F" w14:textId="77777777" w:rsidR="00214483" w:rsidRDefault="00214483" w:rsidP="00214483">
      <w:pPr>
        <w:ind w:hanging="709"/>
        <w:rPr>
          <w:b/>
          <w:bCs/>
        </w:rPr>
      </w:pPr>
    </w:p>
    <w:p w14:paraId="71A11FC4" w14:textId="3FA6C94C" w:rsidR="00214483" w:rsidRDefault="00214483" w:rsidP="00214483">
      <w:pPr>
        <w:pStyle w:val="Heading1"/>
      </w:pPr>
      <w:bookmarkStart w:id="0" w:name="_About_this_newsletter"/>
      <w:bookmarkEnd w:id="0"/>
      <w:r>
        <w:lastRenderedPageBreak/>
        <w:t xml:space="preserve">About this </w:t>
      </w:r>
      <w:r w:rsidR="002F66C2">
        <w:t>document</w:t>
      </w:r>
    </w:p>
    <w:p w14:paraId="4D4C9392" w14:textId="77777777" w:rsidR="00214483" w:rsidRDefault="00214483" w:rsidP="008D37B1"/>
    <w:p w14:paraId="0F29B008" w14:textId="3789CC5E" w:rsidR="00943E63" w:rsidRDefault="00EF299A" w:rsidP="00943E63"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CBA0C19" wp14:editId="0433E13E">
                <wp:simplePos x="0" y="0"/>
                <wp:positionH relativeFrom="margin">
                  <wp:posOffset>-182880</wp:posOffset>
                </wp:positionH>
                <wp:positionV relativeFrom="paragraph">
                  <wp:posOffset>177165</wp:posOffset>
                </wp:positionV>
                <wp:extent cx="1811655" cy="819150"/>
                <wp:effectExtent l="0" t="0" r="0" b="0"/>
                <wp:wrapNone/>
                <wp:docPr id="19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819150"/>
                          <a:chOff x="0" y="0"/>
                          <a:chExt cx="1876689" cy="904875"/>
                        </a:xfrm>
                      </wpg:grpSpPr>
                      <pic:pic xmlns:pic="http://schemas.openxmlformats.org/drawingml/2006/picture">
                        <pic:nvPicPr>
                          <pic:cNvPr id="21" name="Picture 41" descr="A calendar with a date and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339" y="9525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4D4743F" id="Group 42" o:spid="_x0000_s1026" style="position:absolute;margin-left:-14.4pt;margin-top:13.95pt;width:142.65pt;height:64.5pt;z-index:252038144;mso-position-horizontal-relative:margin;mso-width-relative:margin;mso-height-relative:margin" coordsize="18766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A calendar with a date and a number&#10;&#10;Description automatically generated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">
                  <v:imagedata r:id="rId46" o:title="A calendar with a date and a number&#10;&#10;Description automatically generated"/>
                </v:shape>
                <v:shape id="Picture 41" o:spid="_x0000_s1028" type="#_x0000_t75" style="position:absolute;left:9813;top:95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">
                  <v:imagedata r:id="rId47" o:title=""/>
                </v:shape>
                <w10:wrap anchorx="margin"/>
              </v:group>
            </w:pict>
          </mc:Fallback>
        </mc:AlternateContent>
      </w:r>
    </w:p>
    <w:p w14:paraId="0225CAED" w14:textId="3A30B65D" w:rsidR="00EF299A" w:rsidRDefault="00046094" w:rsidP="00943E63">
      <w:r>
        <w:rPr>
          <w:noProof/>
        </w:rPr>
        <w:drawing>
          <wp:anchor distT="0" distB="0" distL="114300" distR="114300" simplePos="0" relativeHeight="252053504" behindDoc="0" locked="0" layoutInCell="1" allowOverlap="1" wp14:anchorId="19C59E5B" wp14:editId="741F6E52">
            <wp:simplePos x="0" y="0"/>
            <wp:positionH relativeFrom="column">
              <wp:posOffset>-290830</wp:posOffset>
            </wp:positionH>
            <wp:positionV relativeFrom="paragraph">
              <wp:posOffset>997585</wp:posOffset>
            </wp:positionV>
            <wp:extent cx="2205990" cy="1376680"/>
            <wp:effectExtent l="0" t="0" r="3810" b="0"/>
            <wp:wrapThrough wrapText="bothSides">
              <wp:wrapPolygon edited="0">
                <wp:start x="0" y="0"/>
                <wp:lineTo x="0" y="21221"/>
                <wp:lineTo x="21451" y="21221"/>
                <wp:lineTo x="21451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E63" w:rsidRPr="00943E63">
        <w:t xml:space="preserve">On the 12 November </w:t>
      </w:r>
      <w:r w:rsidR="00943E63">
        <w:t xml:space="preserve">2024 </w:t>
      </w:r>
      <w:r w:rsidR="00943E63" w:rsidRPr="00943E63">
        <w:t xml:space="preserve">different parts of Government made a </w:t>
      </w:r>
      <w:r w:rsidR="00943E63" w:rsidRPr="00943E63">
        <w:rPr>
          <w:b/>
          <w:bCs/>
        </w:rPr>
        <w:t>public apology</w:t>
      </w:r>
      <w:r w:rsidR="00943E63" w:rsidRPr="00943E63">
        <w:t xml:space="preserve"> to people who had been abused while in</w:t>
      </w:r>
      <w:r w:rsidR="00EF299A">
        <w:t>:</w:t>
      </w:r>
    </w:p>
    <w:p w14:paraId="014D73DE" w14:textId="7979940D" w:rsidR="00EF299A" w:rsidRDefault="00943E63" w:rsidP="00EF299A">
      <w:pPr>
        <w:pStyle w:val="ListParagraph"/>
        <w:numPr>
          <w:ilvl w:val="0"/>
          <w:numId w:val="16"/>
        </w:numPr>
        <w:ind w:left="4253" w:hanging="567"/>
      </w:pPr>
      <w:r w:rsidRPr="00943E63">
        <w:t xml:space="preserve">state </w:t>
      </w:r>
      <w:r w:rsidR="00EF299A">
        <w:t>/ government care</w:t>
      </w:r>
    </w:p>
    <w:p w14:paraId="4BE8600F" w14:textId="670BFD30" w:rsidR="00943E63" w:rsidRDefault="00EF299A" w:rsidP="00EF299A">
      <w:pPr>
        <w:pStyle w:val="ListParagraph"/>
        <w:numPr>
          <w:ilvl w:val="0"/>
          <w:numId w:val="16"/>
        </w:numPr>
        <w:ind w:left="4253" w:hanging="567"/>
      </w:pPr>
      <w:r>
        <w:rPr>
          <w:rFonts w:asciiTheme="minorHAnsi" w:hAnsiTheme="minorHAnsi"/>
          <w:noProof/>
          <w:sz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3CD7B8AE" wp14:editId="6F651383">
                <wp:simplePos x="0" y="0"/>
                <wp:positionH relativeFrom="margin">
                  <wp:posOffset>-289560</wp:posOffset>
                </wp:positionH>
                <wp:positionV relativeFrom="paragraph">
                  <wp:posOffset>753110</wp:posOffset>
                </wp:positionV>
                <wp:extent cx="2038350" cy="1781175"/>
                <wp:effectExtent l="0" t="19050" r="38100" b="9525"/>
                <wp:wrapNone/>
                <wp:docPr id="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781175"/>
                          <a:chOff x="0" y="0"/>
                          <a:chExt cx="2038350" cy="1781175"/>
                        </a:xfrm>
                      </wpg:grpSpPr>
                      <pic:pic xmlns:pic="http://schemas.openxmlformats.org/drawingml/2006/picture">
                        <pic:nvPicPr>
                          <pic:cNvPr id="24" name="Picture 5" descr="A person standing at a podi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peech Bubble: Oval 6"/>
                        <wps:cNvSpPr/>
                        <wps:spPr>
                          <a:xfrm>
                            <a:off x="942975" y="0"/>
                            <a:ext cx="1095375" cy="504825"/>
                          </a:xfrm>
                          <a:prstGeom prst="wedgeEllipseCallou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94F73" w14:textId="77777777" w:rsidR="00943E63" w:rsidRPr="00B26391" w:rsidRDefault="00943E63" w:rsidP="00943E63">
                              <w:pPr>
                                <w:ind w:left="0"/>
                                <w:rPr>
                                  <w:lang w:val="en-N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7"/>
                        <wps:cNvSpPr txBox="1"/>
                        <wps:spPr>
                          <a:xfrm>
                            <a:off x="1114425" y="85725"/>
                            <a:ext cx="77152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A9A302" w14:textId="77777777" w:rsidR="00943E63" w:rsidRPr="00B26391" w:rsidRDefault="00943E63" w:rsidP="00943E63">
                              <w:pPr>
                                <w:ind w:left="0"/>
                                <w:rPr>
                                  <w:lang w:val="en-NZ"/>
                                </w:rPr>
                              </w:pPr>
                              <w:r>
                                <w:rPr>
                                  <w:lang w:val="en-NZ"/>
                                </w:rPr>
                                <w:t>Sorry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7B8AE" id="Group 8" o:spid="_x0000_s1026" style="position:absolute;left:0;text-align:left;margin-left:-22.8pt;margin-top:59.3pt;width:160.5pt;height:140.25pt;z-index:252041216;mso-position-horizontal-relative:margin" coordsize="20383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erson standing at a podium&#10;&#10;Description automatically generated" style="position:absolute;top:2190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">
                  <v:imagedata r:id="rId50" o:title="A person standing at a podium&#10;&#10;Description automatically generated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6" o:spid="_x0000_s1028" type="#_x0000_t63" style="position:absolute;left:9429;width:10954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" adj="6300,24300" filled="f" strokecolor="#09101d [484]" strokeweight="1.5pt">
                  <v:textbox>
                    <w:txbxContent>
                      <w:p w14:paraId="1B394F73" w14:textId="77777777" w:rsidR="00943E63" w:rsidRPr="00B26391" w:rsidRDefault="00943E63" w:rsidP="00943E63">
                        <w:pPr>
                          <w:ind w:left="0"/>
                          <w:rPr>
                            <w:lang w:val="en-NZ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1144;top:857;width:771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00A9A302" w14:textId="77777777" w:rsidR="00943E63" w:rsidRPr="00B26391" w:rsidRDefault="00943E63" w:rsidP="00943E63">
                        <w:pPr>
                          <w:ind w:left="0"/>
                          <w:rPr>
                            <w:lang w:val="en-NZ"/>
                          </w:rPr>
                        </w:pPr>
                        <w:r>
                          <w:rPr>
                            <w:lang w:val="en-NZ"/>
                          </w:rPr>
                          <w:t>Sorry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>f</w:t>
      </w:r>
      <w:r w:rsidR="00943E63" w:rsidRPr="00943E63">
        <w:t>aith</w:t>
      </w:r>
      <w:r w:rsidR="00943E63">
        <w:t>-</w:t>
      </w:r>
      <w:r w:rsidR="00943E63" w:rsidRPr="00943E63">
        <w:t>based care.</w:t>
      </w:r>
    </w:p>
    <w:p w14:paraId="5CC31736" w14:textId="49734ADE" w:rsidR="00943E63" w:rsidRDefault="00943E63" w:rsidP="008D37B1"/>
    <w:p w14:paraId="3D808A1D" w14:textId="22160DF9" w:rsidR="00943E63" w:rsidRDefault="00943E63" w:rsidP="00943E63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0E0307A2" wp14:editId="69E7181C">
                <wp:simplePos x="0" y="0"/>
                <wp:positionH relativeFrom="margin">
                  <wp:posOffset>2194560</wp:posOffset>
                </wp:positionH>
                <wp:positionV relativeFrom="paragraph">
                  <wp:posOffset>236220</wp:posOffset>
                </wp:positionV>
                <wp:extent cx="3611880" cy="1569720"/>
                <wp:effectExtent l="0" t="0" r="7620" b="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56972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E7F1B57" id="Rectangle 27" o:spid="_x0000_s1026" alt="&quot;&quot;" style="position:absolute;margin-left:172.8pt;margin-top:18.6pt;width:284.4pt;height:123.6pt;z-index:-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" fillcolor="#d1fbdc" stroked="f" strokeweight="1pt">
                <w10:wrap anchorx="margin"/>
              </v:rect>
            </w:pict>
          </mc:Fallback>
        </mc:AlternateContent>
      </w:r>
    </w:p>
    <w:p w14:paraId="184FB897" w14:textId="77777777" w:rsidR="00E60C97" w:rsidRPr="00E60C97" w:rsidRDefault="00E60C97" w:rsidP="00E60C97">
      <w:pPr>
        <w:rPr>
          <w:rFonts w:cs="Times New Roman"/>
        </w:rPr>
      </w:pPr>
      <w:r w:rsidRPr="00E60C97">
        <w:rPr>
          <w:rFonts w:cs="Times New Roman"/>
        </w:rPr>
        <w:t xml:space="preserve">A </w:t>
      </w:r>
      <w:r w:rsidRPr="00E60C97">
        <w:rPr>
          <w:rFonts w:cs="Times New Roman"/>
          <w:b/>
          <w:bCs/>
        </w:rPr>
        <w:t>public apology</w:t>
      </w:r>
      <w:r w:rsidRPr="00E60C97">
        <w:rPr>
          <w:rFonts w:cs="Times New Roman"/>
        </w:rPr>
        <w:t xml:space="preserve"> is when someone says sorry to a group of people in a way that means everyone can be a part of what is said. </w:t>
      </w:r>
    </w:p>
    <w:p w14:paraId="243FC0E4" w14:textId="77777777" w:rsidR="00943E63" w:rsidRDefault="00943E63" w:rsidP="00943E63"/>
    <w:p w14:paraId="101762A4" w14:textId="1DB651EF" w:rsidR="00943E63" w:rsidRDefault="00943E63" w:rsidP="00943E63">
      <w:r>
        <w:rPr>
          <w:noProof/>
        </w:rPr>
        <w:drawing>
          <wp:anchor distT="0" distB="0" distL="114300" distR="114300" simplePos="0" relativeHeight="252043264" behindDoc="0" locked="0" layoutInCell="1" allowOverlap="1" wp14:anchorId="03EAE6FC" wp14:editId="71F21415">
            <wp:simplePos x="0" y="0"/>
            <wp:positionH relativeFrom="margin">
              <wp:posOffset>-76200</wp:posOffset>
            </wp:positionH>
            <wp:positionV relativeFrom="paragraph">
              <wp:posOffset>273050</wp:posOffset>
            </wp:positionV>
            <wp:extent cx="1847850" cy="1385570"/>
            <wp:effectExtent l="0" t="0" r="0" b="508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0267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FE180" w14:textId="2709CB05" w:rsidR="00943E63" w:rsidRDefault="00943E63" w:rsidP="00943E63">
      <w:pPr>
        <w:rPr>
          <w:bCs/>
        </w:rPr>
      </w:pPr>
      <w:r>
        <w:rPr>
          <w:bCs/>
        </w:rPr>
        <w:t>The Easy Read is</w:t>
      </w:r>
      <w:r w:rsidR="00610CA0">
        <w:rPr>
          <w:bCs/>
        </w:rPr>
        <w:t xml:space="preserve"> about the </w:t>
      </w:r>
      <w:r w:rsidRPr="00943E63">
        <w:rPr>
          <w:bCs/>
        </w:rPr>
        <w:t>public apology</w:t>
      </w:r>
      <w:r>
        <w:rPr>
          <w:bCs/>
        </w:rPr>
        <w:t xml:space="preserve"> made by the </w:t>
      </w:r>
      <w:r w:rsidRPr="00EF299A">
        <w:rPr>
          <w:bCs/>
        </w:rPr>
        <w:t xml:space="preserve">Public Service Commissioner Sir </w:t>
      </w:r>
      <w:r>
        <w:rPr>
          <w:bCs/>
        </w:rPr>
        <w:t>Brian Roche.</w:t>
      </w:r>
    </w:p>
    <w:p w14:paraId="54291A07" w14:textId="77777777" w:rsidR="00EF299A" w:rsidRDefault="00EF299A" w:rsidP="00943E63">
      <w:pPr>
        <w:rPr>
          <w:bCs/>
        </w:rPr>
      </w:pPr>
    </w:p>
    <w:p w14:paraId="528CB038" w14:textId="77777777" w:rsidR="00EF299A" w:rsidRDefault="00EF299A" w:rsidP="00943E63">
      <w:pPr>
        <w:rPr>
          <w:bCs/>
        </w:rPr>
      </w:pPr>
    </w:p>
    <w:p w14:paraId="5DB9E478" w14:textId="471AB948" w:rsidR="00EF299A" w:rsidRDefault="00EF299A" w:rsidP="00EF299A">
      <w:r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6742E50F" wp14:editId="6B035C36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1686946" cy="1264920"/>
            <wp:effectExtent l="0" t="0" r="889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0267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46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this document we will call the:</w:t>
      </w:r>
    </w:p>
    <w:p w14:paraId="43A0AA17" w14:textId="77777777" w:rsidR="00EF299A" w:rsidRDefault="00EF299A" w:rsidP="00EF299A"/>
    <w:p w14:paraId="3F7EB81E" w14:textId="64F35C36" w:rsidR="00EF299A" w:rsidRPr="008D37B1" w:rsidRDefault="00EF299A" w:rsidP="00EF299A">
      <w:pPr>
        <w:pStyle w:val="Listtoplevel"/>
        <w:numPr>
          <w:ilvl w:val="0"/>
          <w:numId w:val="18"/>
        </w:numPr>
        <w:spacing w:before="0"/>
        <w:ind w:left="4253" w:hanging="567"/>
        <w:rPr>
          <w:b/>
          <w:bCs/>
        </w:rPr>
      </w:pPr>
      <w:r>
        <w:t xml:space="preserve">Public Service Commissioner </w:t>
      </w:r>
      <w:r>
        <w:rPr>
          <w:b/>
          <w:bCs/>
        </w:rPr>
        <w:br/>
      </w:r>
      <w:r w:rsidRPr="008D37B1">
        <w:rPr>
          <w:b/>
          <w:bCs/>
        </w:rPr>
        <w:t>the Commissioner</w:t>
      </w:r>
    </w:p>
    <w:p w14:paraId="664BB8B7" w14:textId="77777777" w:rsidR="00EF299A" w:rsidRPr="00EF299A" w:rsidRDefault="00EF299A" w:rsidP="00EF299A">
      <w:pPr>
        <w:pStyle w:val="ListParagraph"/>
        <w:numPr>
          <w:ilvl w:val="0"/>
          <w:numId w:val="0"/>
        </w:numPr>
        <w:spacing w:before="0"/>
        <w:ind w:left="4253"/>
        <w:rPr>
          <w:noProof/>
          <w:lang w:val="en-NZ" w:eastAsia="en-NZ"/>
        </w:rPr>
      </w:pPr>
    </w:p>
    <w:p w14:paraId="577CB957" w14:textId="66B26D72" w:rsidR="00943E63" w:rsidRPr="00EF299A" w:rsidRDefault="00EF299A" w:rsidP="00EF299A">
      <w:pPr>
        <w:pStyle w:val="ListParagraph"/>
        <w:numPr>
          <w:ilvl w:val="0"/>
          <w:numId w:val="18"/>
        </w:numPr>
        <w:spacing w:before="0"/>
        <w:ind w:left="4253" w:hanging="567"/>
        <w:rPr>
          <w:noProof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36189A99" wp14:editId="0814F6D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876425" cy="586105"/>
            <wp:effectExtent l="0" t="0" r="9525" b="4445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0128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Public Service Commission </w:t>
      </w:r>
      <w:r>
        <w:br/>
      </w:r>
      <w:r w:rsidRPr="00EF299A">
        <w:rPr>
          <w:b/>
          <w:bCs/>
        </w:rPr>
        <w:t>the PSC</w:t>
      </w:r>
      <w:r>
        <w:t>.</w:t>
      </w:r>
    </w:p>
    <w:p w14:paraId="79CE749C" w14:textId="77777777" w:rsidR="00EF299A" w:rsidRDefault="00EF299A">
      <w:pPr>
        <w:spacing w:line="240" w:lineRule="auto"/>
        <w:ind w:left="0"/>
        <w:rPr>
          <w:noProof/>
          <w:lang w:val="en-NZ" w:eastAsia="en-NZ"/>
        </w:rPr>
      </w:pPr>
    </w:p>
    <w:p w14:paraId="7787E0F3" w14:textId="77777777" w:rsidR="00EF299A" w:rsidRDefault="00EF299A">
      <w:pPr>
        <w:spacing w:line="240" w:lineRule="auto"/>
        <w:ind w:left="0"/>
        <w:rPr>
          <w:noProof/>
          <w:lang w:val="en-NZ" w:eastAsia="en-NZ"/>
        </w:rPr>
      </w:pPr>
    </w:p>
    <w:p w14:paraId="18097CD8" w14:textId="74D141BC" w:rsidR="00EF299A" w:rsidRDefault="00BD52DE">
      <w:pPr>
        <w:spacing w:line="240" w:lineRule="auto"/>
        <w:ind w:left="0"/>
        <w:rPr>
          <w:noProof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7528CBA0" wp14:editId="53F4F733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68148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90" y="21263"/>
                <wp:lineTo x="212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9A6E" w14:textId="12201BA5" w:rsidR="00214483" w:rsidRDefault="00214483" w:rsidP="008D37B1">
      <w:r>
        <w:t xml:space="preserve">This </w:t>
      </w:r>
      <w:r w:rsidR="00BD52DE">
        <w:t xml:space="preserve">Easy Read </w:t>
      </w:r>
      <w:r w:rsidR="002F66C2">
        <w:t>document</w:t>
      </w:r>
      <w:r>
        <w:t xml:space="preserve"> </w:t>
      </w:r>
      <w:r w:rsidR="00BD52DE">
        <w:t xml:space="preserve">has </w:t>
      </w:r>
      <w:r w:rsidRPr="00A109A0">
        <w:rPr>
          <w:b/>
          <w:bCs/>
        </w:rPr>
        <w:t>quotes</w:t>
      </w:r>
      <w:r>
        <w:t xml:space="preserve"> </w:t>
      </w:r>
      <w:r w:rsidR="00BD52DE">
        <w:t xml:space="preserve">of </w:t>
      </w:r>
      <w:r w:rsidR="00EF299A">
        <w:t>what Sir Brian Roache said in the apology from the Public Services Commission</w:t>
      </w:r>
      <w:r>
        <w:t>.</w:t>
      </w:r>
    </w:p>
    <w:p w14:paraId="5F6E701C" w14:textId="32156C35" w:rsidR="00214483" w:rsidRDefault="008F4983" w:rsidP="008D37B1"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B64D61A" wp14:editId="760A8442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1857375" cy="1562100"/>
                <wp:effectExtent l="0" t="19050" r="47625" b="0"/>
                <wp:wrapNone/>
                <wp:docPr id="192445261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562100"/>
                          <a:chOff x="0" y="0"/>
                          <a:chExt cx="1857375" cy="1562100"/>
                        </a:xfrm>
                      </wpg:grpSpPr>
                      <pic:pic xmlns:pic="http://schemas.openxmlformats.org/drawingml/2006/picture">
                        <pic:nvPicPr>
                          <pic:cNvPr id="2015342243" name="Picture 35" descr="A person in a wheelchair holding a micro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5"/>
                          <a:stretch/>
                        </pic:blipFill>
                        <pic:spPr bwMode="auto">
                          <a:xfrm>
                            <a:off x="0" y="247650"/>
                            <a:ext cx="10382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7505499" name="Speech Bubble: Oval 36"/>
                        <wps:cNvSpPr/>
                        <wps:spPr>
                          <a:xfrm>
                            <a:off x="533400" y="0"/>
                            <a:ext cx="1323975" cy="533400"/>
                          </a:xfrm>
                          <a:prstGeom prst="wedgeEllipseCallou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10CCD" w14:textId="7DB3A940" w:rsidR="00D5682C" w:rsidRPr="00D5682C" w:rsidRDefault="00D5682C" w:rsidP="00D5682C">
                              <w:pPr>
                                <w:ind w:left="0"/>
                                <w:jc w:val="center"/>
                                <w:rPr>
                                  <w:lang w:val="en-NZ"/>
                                </w:rPr>
                              </w:pPr>
                              <w:r w:rsidRPr="00D5682C">
                                <w:rPr>
                                  <w:lang w:val="en-NZ"/>
                                </w:rPr>
                                <w:t>“Hello”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4D61A" id="Group 38" o:spid="_x0000_s1030" style="position:absolute;left:0;text-align:left;margin-left:0;margin-top:18.55pt;width:146.25pt;height:123pt;z-index:251930624;mso-position-horizontal:left;mso-position-horizontal-relative:margin" coordsize="18573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">
                <v:shape id="Picture 35" o:spid="_x0000_s1031" type="#_x0000_t75" alt="A person in a wheelchair holding a microphone&#10;&#10;Description automatically generated" style="position:absolute;top:2476;width:10382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">
                  <v:imagedata r:id="rId53" o:title="A person in a wheelchair holding a microphone&#10;&#10;Description automatically generated" cropleft="13772f"/>
                </v:shape>
                <v:shape id="Speech Bubble: Oval 36" o:spid="_x0000_s1032" type="#_x0000_t63" style="position:absolute;left:5334;width:1323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" adj="6300,24300" fillcolor="#fff2cc [663]" strokecolor="black [3200]">
                  <v:stroke joinstyle="round"/>
                  <v:textbox>
                    <w:txbxContent>
                      <w:p w14:paraId="63810CCD" w14:textId="7DB3A940" w:rsidR="00D5682C" w:rsidRPr="00D5682C" w:rsidRDefault="00D5682C" w:rsidP="00D5682C">
                        <w:pPr>
                          <w:ind w:left="0"/>
                          <w:jc w:val="center"/>
                          <w:rPr>
                            <w:lang w:val="en-NZ"/>
                          </w:rPr>
                        </w:pPr>
                        <w:r w:rsidRPr="00D5682C">
                          <w:rPr>
                            <w:lang w:val="en-NZ"/>
                          </w:rPr>
                          <w:t>“Hello”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CFCFA5" w14:textId="6CEBEDF9" w:rsidR="00214483" w:rsidRDefault="00D5682C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DE5A9C3" wp14:editId="00E2A001">
                <wp:simplePos x="0" y="0"/>
                <wp:positionH relativeFrom="margin">
                  <wp:align>right</wp:align>
                </wp:positionH>
                <wp:positionV relativeFrom="paragraph">
                  <wp:posOffset>272415</wp:posOffset>
                </wp:positionV>
                <wp:extent cx="3486150" cy="752475"/>
                <wp:effectExtent l="0" t="0" r="0" b="9525"/>
                <wp:wrapNone/>
                <wp:docPr id="2051386754" name="Rectangle 2051386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52475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6D9030" id="Rectangle 2051386754" o:spid="_x0000_s1026" alt="&quot;&quot;" style="position:absolute;margin-left:223.3pt;margin-top:21.45pt;width:274.5pt;height:59.25pt;z-index:-25154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" fillcolor="#d1fbdc" stroked="f" strokeweight="1pt">
                <w10:wrap anchorx="margin"/>
              </v:rect>
            </w:pict>
          </mc:Fallback>
        </mc:AlternateContent>
      </w:r>
    </w:p>
    <w:p w14:paraId="015DAEE2" w14:textId="275E3DF1" w:rsidR="00214483" w:rsidRDefault="00214483" w:rsidP="008D37B1">
      <w:r>
        <w:t xml:space="preserve">A </w:t>
      </w:r>
      <w:r w:rsidRPr="0060176D">
        <w:rPr>
          <w:b/>
          <w:bCs/>
        </w:rPr>
        <w:t>quote</w:t>
      </w:r>
      <w:r>
        <w:t xml:space="preserve"> is an exact copy in writing </w:t>
      </w:r>
      <w:r w:rsidR="00D5682C">
        <w:br/>
      </w:r>
      <w:r>
        <w:t xml:space="preserve">of what someone has said. </w:t>
      </w:r>
    </w:p>
    <w:p w14:paraId="0DF1749E" w14:textId="77777777" w:rsidR="008F4983" w:rsidRPr="008F4983" w:rsidRDefault="008F4983" w:rsidP="008F4983">
      <w:pPr>
        <w:rPr>
          <w:rFonts w:cs="Times New Roman"/>
          <w:sz w:val="26"/>
          <w:szCs w:val="18"/>
        </w:rPr>
      </w:pPr>
    </w:p>
    <w:p w14:paraId="03137F42" w14:textId="3AB25E08" w:rsidR="008F4983" w:rsidRPr="008F4983" w:rsidRDefault="008F4983" w:rsidP="008F4983">
      <w:pPr>
        <w:rPr>
          <w:rFonts w:cs="Times New Roman"/>
          <w:sz w:val="26"/>
          <w:szCs w:val="18"/>
        </w:rPr>
      </w:pPr>
      <w:r w:rsidRPr="008F498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3FD0D3C" wp14:editId="1E519448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1800225" cy="533400"/>
                <wp:effectExtent l="0" t="0" r="9525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B6FCF8" id="Rectangle 9" o:spid="_x0000_s1026" style="position:absolute;margin-left:0;margin-top:27.15pt;width:141.75pt;height:42pt;z-index:25206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" fillcolor="#fff2cc" stroked="f" strokeweight="1pt">
                <w10:wrap anchorx="margin"/>
              </v:rect>
            </w:pict>
          </mc:Fallback>
        </mc:AlternateContent>
      </w:r>
    </w:p>
    <w:p w14:paraId="352AD674" w14:textId="1E05C0C0" w:rsidR="00214483" w:rsidRDefault="008F4983" w:rsidP="008F4983">
      <w:pPr>
        <w:rPr>
          <w:rFonts w:cs="Times New Roman"/>
        </w:rPr>
      </w:pPr>
      <w:r w:rsidRPr="008F4983">
        <w:rPr>
          <w:rFonts w:cs="Times New Roman"/>
        </w:rPr>
        <w:t>The quotes are in yellow boxes like this.</w:t>
      </w:r>
    </w:p>
    <w:p w14:paraId="6A5B73A1" w14:textId="77777777" w:rsidR="008F4983" w:rsidRPr="00754114" w:rsidRDefault="008F4983" w:rsidP="008F4983">
      <w:pPr>
        <w:rPr>
          <w:sz w:val="26"/>
          <w:szCs w:val="18"/>
        </w:rPr>
      </w:pPr>
    </w:p>
    <w:p w14:paraId="4771F2DD" w14:textId="77777777" w:rsidR="00214483" w:rsidRDefault="00214483" w:rsidP="008D37B1">
      <w:pPr>
        <w:rPr>
          <w:sz w:val="26"/>
          <w:szCs w:val="18"/>
        </w:rPr>
      </w:pPr>
    </w:p>
    <w:p w14:paraId="54A1A316" w14:textId="77777777" w:rsidR="0075542C" w:rsidRDefault="0075542C" w:rsidP="0075542C"/>
    <w:p w14:paraId="57FA73AF" w14:textId="53283964" w:rsidR="0075542C" w:rsidRDefault="0075542C" w:rsidP="0075542C">
      <w:r>
        <w:rPr>
          <w:noProof/>
        </w:rPr>
        <w:lastRenderedPageBreak/>
        <w:drawing>
          <wp:anchor distT="0" distB="0" distL="114300" distR="114300" simplePos="0" relativeHeight="252068864" behindDoc="0" locked="0" layoutInCell="1" allowOverlap="1" wp14:anchorId="38529EC4" wp14:editId="0C3AE605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407160" cy="1407160"/>
            <wp:effectExtent l="0" t="0" r="254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read the full apology on the Public Service Commission </w:t>
      </w:r>
      <w:r w:rsidRPr="00A86E68">
        <w:rPr>
          <w:b/>
          <w:bCs/>
        </w:rPr>
        <w:t>website</w:t>
      </w:r>
      <w:r>
        <w:t xml:space="preserve"> at:</w:t>
      </w:r>
    </w:p>
    <w:p w14:paraId="3E34E19B" w14:textId="77777777" w:rsidR="0075542C" w:rsidRPr="0075542C" w:rsidRDefault="0075542C" w:rsidP="0075542C">
      <w:pPr>
        <w:rPr>
          <w:b/>
          <w:bCs/>
        </w:rPr>
      </w:pPr>
    </w:p>
    <w:p w14:paraId="06C13E8C" w14:textId="1061E8EE" w:rsidR="0075542C" w:rsidRPr="0075542C" w:rsidRDefault="0075542C" w:rsidP="008D37B1">
      <w:pPr>
        <w:rPr>
          <w:b/>
          <w:bCs/>
          <w:szCs w:val="32"/>
        </w:rPr>
      </w:pPr>
      <w:r w:rsidRPr="0075542C">
        <w:rPr>
          <w:b/>
          <w:bCs/>
          <w:szCs w:val="32"/>
        </w:rPr>
        <w:t>www.publicservice.govt.nz</w:t>
      </w:r>
    </w:p>
    <w:p w14:paraId="28141339" w14:textId="294B4C3D" w:rsidR="002F66C2" w:rsidRDefault="002F66C2" w:rsidP="00EF299A">
      <w:pPr>
        <w:ind w:left="0"/>
      </w:pPr>
    </w:p>
    <w:p w14:paraId="504DEFC3" w14:textId="77777777" w:rsidR="0075542C" w:rsidRDefault="0075542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7281B33" w14:textId="77777777" w:rsidR="005C0F72" w:rsidRDefault="002F66C2" w:rsidP="002F66C2">
      <w:pPr>
        <w:pStyle w:val="Heading1"/>
      </w:pPr>
      <w:r>
        <w:lastRenderedPageBreak/>
        <w:t xml:space="preserve">The </w:t>
      </w:r>
      <w:r w:rsidR="004A0473">
        <w:t xml:space="preserve">apology </w:t>
      </w:r>
      <w:r>
        <w:t xml:space="preserve">from the </w:t>
      </w:r>
    </w:p>
    <w:p w14:paraId="36F90D31" w14:textId="5926F8EA" w:rsidR="00214483" w:rsidRDefault="002F66C2" w:rsidP="002F66C2">
      <w:pPr>
        <w:pStyle w:val="Heading1"/>
      </w:pPr>
      <w:r>
        <w:t>Public Service Commissio</w:t>
      </w:r>
      <w:r w:rsidR="005C0F72">
        <w:t>n</w:t>
      </w:r>
    </w:p>
    <w:p w14:paraId="74804029" w14:textId="77777777" w:rsidR="00772E4E" w:rsidRDefault="00772E4E" w:rsidP="008D37B1"/>
    <w:p w14:paraId="2DE2FF85" w14:textId="76AAAC0F" w:rsidR="00772E4E" w:rsidRDefault="00772E4E" w:rsidP="008D37B1"/>
    <w:p w14:paraId="31E3B24F" w14:textId="52F187DD" w:rsidR="00772E4E" w:rsidRDefault="00D5682C" w:rsidP="008D37B1">
      <w:r>
        <w:rPr>
          <w:noProof/>
        </w:rPr>
        <w:drawing>
          <wp:anchor distT="0" distB="0" distL="114300" distR="114300" simplePos="0" relativeHeight="251850752" behindDoc="0" locked="0" layoutInCell="1" allowOverlap="1" wp14:anchorId="31BEB7A1" wp14:editId="748CB1B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75098" cy="1181100"/>
            <wp:effectExtent l="0" t="0" r="0" b="0"/>
            <wp:wrapNone/>
            <wp:docPr id="48602758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2758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9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C2">
        <w:t xml:space="preserve">The Commissioner </w:t>
      </w:r>
      <w:r w:rsidR="002F66C2">
        <w:rPr>
          <w:b/>
          <w:bCs/>
        </w:rPr>
        <w:t>acknowledges</w:t>
      </w:r>
      <w:r w:rsidR="002F66C2">
        <w:t xml:space="preserve"> that there are people at the </w:t>
      </w:r>
      <w:r w:rsidR="00EF299A">
        <w:t xml:space="preserve">public </w:t>
      </w:r>
      <w:r w:rsidR="002F66C2">
        <w:t>apology</w:t>
      </w:r>
      <w:r w:rsidR="007E726A">
        <w:t xml:space="preserve"> </w:t>
      </w:r>
      <w:r w:rsidR="002F66C2">
        <w:t>who have been affected by abuse in care like:</w:t>
      </w:r>
    </w:p>
    <w:p w14:paraId="4ED09B22" w14:textId="786D668E" w:rsidR="002F66C2" w:rsidRPr="00EF299A" w:rsidRDefault="00DD6670" w:rsidP="008D37B1">
      <w:pPr>
        <w:pStyle w:val="Listtoplevel"/>
        <w:rPr>
          <w:b/>
          <w:bCs/>
        </w:rPr>
      </w:pPr>
      <w:r w:rsidRPr="00EF299A">
        <w:rPr>
          <w:b/>
          <w:bCs/>
        </w:rPr>
        <w:drawing>
          <wp:anchor distT="0" distB="0" distL="114300" distR="114300" simplePos="0" relativeHeight="251851776" behindDoc="0" locked="0" layoutInCell="1" allowOverlap="1" wp14:anchorId="7D64941B" wp14:editId="0F2CFDD2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615707" cy="1628775"/>
            <wp:effectExtent l="0" t="0" r="0" b="0"/>
            <wp:wrapNone/>
            <wp:docPr id="118004390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43901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0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C2" w:rsidRPr="00EF299A">
        <w:rPr>
          <w:b/>
          <w:bCs/>
        </w:rPr>
        <w:t>survivors</w:t>
      </w:r>
    </w:p>
    <w:p w14:paraId="6FDBE9F3" w14:textId="187ACBD3" w:rsidR="002F66C2" w:rsidRDefault="002F66C2" w:rsidP="008D37B1">
      <w:pPr>
        <w:pStyle w:val="Listtoplevel"/>
      </w:pPr>
      <w:r>
        <w:t xml:space="preserve">their whānau / </w:t>
      </w:r>
      <w:r w:rsidR="004A0473">
        <w:t>families</w:t>
      </w:r>
      <w:r>
        <w:t>.</w:t>
      </w:r>
    </w:p>
    <w:p w14:paraId="3A819E4A" w14:textId="56393567" w:rsidR="002F66C2" w:rsidRDefault="002F66C2" w:rsidP="008D37B1"/>
    <w:p w14:paraId="09E25C6E" w14:textId="6D468091" w:rsidR="008D37B1" w:rsidRDefault="005E12DE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478A119" wp14:editId="75AA6DD9">
                <wp:simplePos x="0" y="0"/>
                <wp:positionH relativeFrom="margin">
                  <wp:posOffset>2203450</wp:posOffset>
                </wp:positionH>
                <wp:positionV relativeFrom="paragraph">
                  <wp:posOffset>220980</wp:posOffset>
                </wp:positionV>
                <wp:extent cx="3459480" cy="2181225"/>
                <wp:effectExtent l="0" t="0" r="7620" b="9525"/>
                <wp:wrapNone/>
                <wp:docPr id="379860667" name="Rectangle 379860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181225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658D70" id="Rectangle 379860667" o:spid="_x0000_s1026" alt="&quot;&quot;" style="position:absolute;margin-left:173.5pt;margin-top:17.4pt;width:272.4pt;height:171.75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" fillcolor="#d1fbdc" stroked="f" strokeweight="1pt">
                <w10:wrap anchorx="margin"/>
              </v:rect>
            </w:pict>
          </mc:Fallback>
        </mc:AlternateContent>
      </w:r>
    </w:p>
    <w:p w14:paraId="6A466740" w14:textId="52B125E2" w:rsidR="005E12DE" w:rsidRPr="005E12DE" w:rsidRDefault="005E12DE" w:rsidP="005E12DE">
      <w:pPr>
        <w:rPr>
          <w:rFonts w:eastAsia="Times New Roman" w:cs="Times New Roman"/>
          <w:noProof/>
        </w:rPr>
      </w:pPr>
      <w:r w:rsidRPr="005E12DE">
        <w:rPr>
          <w:rFonts w:cs="Times New Roman"/>
          <w:noProof/>
        </w:rPr>
        <w:drawing>
          <wp:anchor distT="0" distB="0" distL="114300" distR="114300" simplePos="0" relativeHeight="252064768" behindDoc="0" locked="0" layoutInCell="1" allowOverlap="1" wp14:anchorId="0A689C72" wp14:editId="39E2E0EC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847850" cy="184785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2DE">
        <w:rPr>
          <w:rFonts w:eastAsia="Times New Roman" w:cs="Times New Roman"/>
          <w:b/>
          <w:bCs/>
          <w:noProof/>
        </w:rPr>
        <w:t>Acknowledge</w:t>
      </w:r>
      <w:r w:rsidRPr="005E12DE">
        <w:rPr>
          <w:rFonts w:eastAsia="Times New Roman" w:cs="Times New Roman"/>
          <w:noProof/>
        </w:rPr>
        <w:t xml:space="preserve"> means you: </w:t>
      </w:r>
    </w:p>
    <w:p w14:paraId="29F3F80A" w14:textId="77777777" w:rsidR="005E12DE" w:rsidRPr="005E12DE" w:rsidRDefault="005E12DE" w:rsidP="005E12DE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5E12DE">
        <w:rPr>
          <w:rFonts w:eastAsia="Times New Roman" w:cs="Times New Roman"/>
          <w:noProof/>
          <w:szCs w:val="22"/>
          <w:lang w:val="en-GB"/>
        </w:rPr>
        <w:t xml:space="preserve">say you know that something happened </w:t>
      </w:r>
    </w:p>
    <w:p w14:paraId="0F7F5FCB" w14:textId="71072351" w:rsidR="005E12DE" w:rsidRPr="005E12DE" w:rsidRDefault="005E12DE" w:rsidP="005E12DE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66313">
        <w:rPr>
          <w:rFonts w:cs="Times New Roman"/>
          <w:noProof/>
        </w:rPr>
        <w:drawing>
          <wp:anchor distT="0" distB="0" distL="114300" distR="114300" simplePos="0" relativeHeight="252055552" behindDoc="1" locked="0" layoutInCell="1" allowOverlap="1" wp14:anchorId="2CC88230" wp14:editId="3697B0F9">
            <wp:simplePos x="0" y="0"/>
            <wp:positionH relativeFrom="margin">
              <wp:posOffset>-167640</wp:posOffset>
            </wp:positionH>
            <wp:positionV relativeFrom="paragraph">
              <wp:posOffset>611505</wp:posOffset>
            </wp:positionV>
            <wp:extent cx="2057400" cy="20574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2DE">
        <w:rPr>
          <w:rFonts w:eastAsia="Times New Roman" w:cs="Times New Roman"/>
          <w:noProof/>
          <w:szCs w:val="22"/>
          <w:lang w:val="en-GB"/>
        </w:rPr>
        <w:t>understand something is true.</w:t>
      </w:r>
      <w:r w:rsidRPr="005E12DE">
        <w:rPr>
          <w:rFonts w:eastAsia="Times New Roman" w:cs="Times New Roman"/>
          <w:noProof/>
          <w:szCs w:val="22"/>
          <w:lang w:val="en-NZ"/>
        </w:rPr>
        <w:t xml:space="preserve"> </w:t>
      </w:r>
    </w:p>
    <w:p w14:paraId="3DB74E91" w14:textId="34ACB4F7" w:rsidR="00EF299A" w:rsidRDefault="00EF299A" w:rsidP="008D37B1"/>
    <w:p w14:paraId="00BE08EC" w14:textId="38AD63D3" w:rsidR="00046094" w:rsidRDefault="00046094" w:rsidP="00B215B5">
      <w:pPr>
        <w:tabs>
          <w:tab w:val="left" w:pos="8208"/>
        </w:tabs>
        <w:rPr>
          <w:rFonts w:cs="Times New Roman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4088D013" wp14:editId="6EDB5B72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459480" cy="944880"/>
                <wp:effectExtent l="0" t="0" r="7620" b="762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94488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0D32A5" id="Rectangle 32" o:spid="_x0000_s1026" alt="&quot;&quot;" style="position:absolute;margin-left:221.2pt;margin-top:13.35pt;width:272.4pt;height:74.4pt;z-index:-25126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" fillcolor="#d1fbdc" stroked="f" strokeweight="1pt">
                <w10:wrap anchorx="margin"/>
              </v:rect>
            </w:pict>
          </mc:Fallback>
        </mc:AlternateContent>
      </w:r>
      <w:r w:rsidR="00B215B5">
        <w:rPr>
          <w:rFonts w:cs="Times New Roman"/>
        </w:rPr>
        <w:tab/>
      </w:r>
    </w:p>
    <w:p w14:paraId="4C5E001F" w14:textId="366317DA" w:rsidR="008D37B1" w:rsidRDefault="00046094" w:rsidP="00046094">
      <w:r>
        <w:rPr>
          <w:rFonts w:cs="Times New Roman"/>
        </w:rPr>
        <w:t>P</w:t>
      </w:r>
      <w:r w:rsidRPr="00046094">
        <w:rPr>
          <w:rFonts w:cs="Times New Roman"/>
        </w:rPr>
        <w:t>eople who have been through abuse in care</w:t>
      </w:r>
      <w:r>
        <w:rPr>
          <w:rFonts w:cs="Times New Roman"/>
        </w:rPr>
        <w:t xml:space="preserve"> are called</w:t>
      </w:r>
      <w:r w:rsidRPr="00046094">
        <w:rPr>
          <w:rFonts w:cs="Times New Roman"/>
        </w:rPr>
        <w:t xml:space="preserve"> </w:t>
      </w:r>
      <w:r w:rsidRPr="00046094">
        <w:rPr>
          <w:rFonts w:cs="Times New Roman"/>
          <w:b/>
        </w:rPr>
        <w:t>survivors</w:t>
      </w:r>
      <w:r w:rsidRPr="00046094">
        <w:rPr>
          <w:rFonts w:cs="Times New Roman"/>
          <w:bCs/>
        </w:rPr>
        <w:t>.</w:t>
      </w:r>
      <w:r w:rsidR="008D37B1">
        <w:br w:type="page"/>
      </w:r>
    </w:p>
    <w:p w14:paraId="13CB2916" w14:textId="246FB244" w:rsidR="002F66C2" w:rsidRDefault="00044B0C" w:rsidP="00044B0C"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6110221F" wp14:editId="2B1370E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33475" cy="1133475"/>
            <wp:effectExtent l="0" t="0" r="9525" b="9525"/>
            <wp:wrapNone/>
            <wp:docPr id="154683820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820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99A">
        <w:rPr>
          <w:noProof/>
        </w:rPr>
        <w:t>The Commissioner</w:t>
      </w:r>
      <w:r w:rsidR="002F66C2">
        <w:t xml:space="preserve"> also acknowledges</w:t>
      </w:r>
      <w:r w:rsidR="00F36773">
        <w:t xml:space="preserve"> that there are survivors</w:t>
      </w:r>
      <w:r>
        <w:t xml:space="preserve"> who have </w:t>
      </w:r>
      <w:r w:rsidR="00F36773">
        <w:t>already died.</w:t>
      </w:r>
    </w:p>
    <w:p w14:paraId="15B076E5" w14:textId="5C364A25" w:rsidR="007A38D4" w:rsidRDefault="007A38D4" w:rsidP="008D37B1"/>
    <w:p w14:paraId="4EE13AEE" w14:textId="55F45BB7" w:rsidR="007A38D4" w:rsidRDefault="00044B0C" w:rsidP="008D37B1"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61A687AD" wp14:editId="79AE1AA7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3505200" cy="1478280"/>
                <wp:effectExtent l="0" t="0" r="0" b="7620"/>
                <wp:wrapNone/>
                <wp:docPr id="623269715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478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8CD353E" id="Rectangle 14" o:spid="_x0000_s1026" alt="&quot;&quot;" style="position:absolute;margin-left:224.8pt;margin-top:19.2pt;width:276pt;height:116.4pt;z-index:-2516695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" fillcolor="#fff2cc [663]" stroked="f" strokeweight="1pt">
                <w10:wrap anchorx="margin"/>
              </v:rect>
            </w:pict>
          </mc:Fallback>
        </mc:AlternateContent>
      </w:r>
    </w:p>
    <w:p w14:paraId="5C16DFC2" w14:textId="5404BA01" w:rsidR="00F36773" w:rsidRDefault="00CB2D00" w:rsidP="008D37B1">
      <w:r>
        <w:rPr>
          <w:noProof/>
        </w:rPr>
        <w:drawing>
          <wp:anchor distT="0" distB="0" distL="114300" distR="114300" simplePos="0" relativeHeight="251961344" behindDoc="0" locked="0" layoutInCell="1" allowOverlap="1" wp14:anchorId="024F4043" wp14:editId="5354A8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47825" cy="1235674"/>
            <wp:effectExtent l="0" t="0" r="0" b="3175"/>
            <wp:wrapNone/>
            <wp:docPr id="10687406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406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83">
        <w:rPr>
          <w:bCs/>
          <w:noProof/>
        </w:rPr>
        <w:t>“</w:t>
      </w:r>
      <w:r w:rsidR="00044B0C" w:rsidRPr="00044B0C">
        <w:rPr>
          <w:bCs/>
          <w:noProof/>
        </w:rPr>
        <w:t xml:space="preserve">As the Public Service Commissioner, I unreservedly apologise for the </w:t>
      </w:r>
      <w:r w:rsidR="00044B0C" w:rsidRPr="00044B0C">
        <w:rPr>
          <w:b/>
          <w:noProof/>
        </w:rPr>
        <w:t>abuse and harm inflicted</w:t>
      </w:r>
      <w:r w:rsidR="00044B0C" w:rsidRPr="00044B0C">
        <w:rPr>
          <w:bCs/>
          <w:noProof/>
        </w:rPr>
        <w:t xml:space="preserve"> on you by the </w:t>
      </w:r>
      <w:r w:rsidR="00044B0C" w:rsidRPr="00044B0C">
        <w:rPr>
          <w:noProof/>
        </w:rPr>
        <w:t>S</w:t>
      </w:r>
      <w:r w:rsidR="00044B0C" w:rsidRPr="00044B0C">
        <w:rPr>
          <w:bCs/>
          <w:noProof/>
        </w:rPr>
        <w:t>tate.</w:t>
      </w:r>
      <w:r w:rsidR="006A2100">
        <w:rPr>
          <w:bCs/>
          <w:noProof/>
        </w:rPr>
        <w:t>”</w:t>
      </w:r>
    </w:p>
    <w:p w14:paraId="09A3AEB6" w14:textId="77777777" w:rsidR="00BB0F84" w:rsidRDefault="00BB0F84" w:rsidP="008D37B1"/>
    <w:p w14:paraId="2485246F" w14:textId="7DF26435" w:rsidR="00BB0F84" w:rsidRDefault="005122B6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62016" behindDoc="0" locked="0" layoutInCell="1" allowOverlap="1" wp14:anchorId="200C380C" wp14:editId="23E05007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733550" cy="1733550"/>
            <wp:effectExtent l="0" t="0" r="0" b="0"/>
            <wp:wrapNone/>
            <wp:docPr id="113745408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5408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8D37F" w14:textId="40BD8480" w:rsidR="007A38D4" w:rsidRPr="007A38D4" w:rsidRDefault="008D37B1" w:rsidP="008D37B1">
      <w:r w:rsidRPr="00046094">
        <w:rPr>
          <w:rFonts w:asciiTheme="minorHAnsi" w:hAnsiTheme="minorHAnsi"/>
          <w:b/>
          <w:bCs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F3F68D9" wp14:editId="70501900">
                <wp:simplePos x="0" y="0"/>
                <wp:positionH relativeFrom="margin">
                  <wp:align>right</wp:align>
                </wp:positionH>
                <wp:positionV relativeFrom="paragraph">
                  <wp:posOffset>-73025</wp:posOffset>
                </wp:positionV>
                <wp:extent cx="3611880" cy="1162050"/>
                <wp:effectExtent l="0" t="0" r="7620" b="0"/>
                <wp:wrapNone/>
                <wp:docPr id="354194940" name="Rectangle 3541949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1620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CD8527" id="Rectangle 354194940" o:spid="_x0000_s1026" alt="&quot;&quot;" style="position:absolute;margin-left:233.2pt;margin-top:-5.75pt;width:284.4pt;height:91.5pt;z-index:-25149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" fillcolor="#d1fbdc" stroked="f" strokeweight="1pt">
                <w10:wrap anchorx="margin"/>
              </v:rect>
            </w:pict>
          </mc:Fallback>
        </mc:AlternateContent>
      </w:r>
      <w:r w:rsidR="00046094" w:rsidRPr="00046094">
        <w:rPr>
          <w:b/>
          <w:bCs/>
        </w:rPr>
        <w:t>A</w:t>
      </w:r>
      <w:r w:rsidR="00044B0C">
        <w:rPr>
          <w:b/>
          <w:bCs/>
        </w:rPr>
        <w:t>buse and harm</w:t>
      </w:r>
      <w:r w:rsidR="007A38D4">
        <w:rPr>
          <w:b/>
          <w:bCs/>
        </w:rPr>
        <w:t xml:space="preserve"> inflicted</w:t>
      </w:r>
      <w:r w:rsidR="00D5682C">
        <w:rPr>
          <w:b/>
          <w:bCs/>
        </w:rPr>
        <w:t xml:space="preserve"> </w:t>
      </w:r>
      <w:r w:rsidR="00D5682C">
        <w:t>m</w:t>
      </w:r>
      <w:r w:rsidR="007A38D4">
        <w:t>eans someone was hurt very badly by someone else.</w:t>
      </w:r>
    </w:p>
    <w:p w14:paraId="643D36A8" w14:textId="09C5F6CF" w:rsidR="002C2E92" w:rsidRDefault="002C2E92" w:rsidP="008D37B1"/>
    <w:p w14:paraId="526AD348" w14:textId="491FD093" w:rsidR="008D37B1" w:rsidRDefault="005122B6" w:rsidP="008D37B1">
      <w:r>
        <w:rPr>
          <w:noProof/>
        </w:rPr>
        <w:drawing>
          <wp:anchor distT="0" distB="0" distL="114300" distR="114300" simplePos="0" relativeHeight="251863040" behindDoc="0" locked="0" layoutInCell="1" allowOverlap="1" wp14:anchorId="35120502" wp14:editId="6F6ACFCB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1343025" cy="1343025"/>
            <wp:effectExtent l="0" t="0" r="9525" b="9525"/>
            <wp:wrapNone/>
            <wp:docPr id="100866157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6157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2E67C" w14:textId="75E50039" w:rsidR="00F36773" w:rsidRDefault="00F36773" w:rsidP="008D37B1">
      <w:r>
        <w:t xml:space="preserve">This suffering </w:t>
      </w:r>
      <w:r w:rsidR="008D37B1">
        <w:t>happened to</w:t>
      </w:r>
      <w:r>
        <w:t xml:space="preserve"> some people more than others like:</w:t>
      </w:r>
    </w:p>
    <w:p w14:paraId="1BDE83B1" w14:textId="7C93AD0E" w:rsidR="00F36773" w:rsidRDefault="00F36773" w:rsidP="008D37B1">
      <w:pPr>
        <w:pStyle w:val="Listtoplevel"/>
      </w:pPr>
      <w:r>
        <w:t>Māori</w:t>
      </w:r>
    </w:p>
    <w:p w14:paraId="433A739F" w14:textId="544CB8C7" w:rsidR="00F36773" w:rsidRDefault="005122B6" w:rsidP="008D37B1">
      <w:pPr>
        <w:pStyle w:val="Listtoplevel"/>
      </w:pPr>
      <w:r>
        <w:drawing>
          <wp:anchor distT="0" distB="0" distL="114300" distR="114300" simplePos="0" relativeHeight="251864064" behindDoc="0" locked="0" layoutInCell="1" allowOverlap="1" wp14:anchorId="4322127A" wp14:editId="70CD4DC2">
            <wp:simplePos x="0" y="0"/>
            <wp:positionH relativeFrom="margin">
              <wp:posOffset>76200</wp:posOffset>
            </wp:positionH>
            <wp:positionV relativeFrom="paragraph">
              <wp:posOffset>150495</wp:posOffset>
            </wp:positionV>
            <wp:extent cx="1020445" cy="1447800"/>
            <wp:effectExtent l="0" t="0" r="8255" b="0"/>
            <wp:wrapNone/>
            <wp:docPr id="83531422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1422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73">
        <w:t>Pacific people</w:t>
      </w:r>
    </w:p>
    <w:p w14:paraId="39D7BB79" w14:textId="07835A0C" w:rsidR="00F36773" w:rsidRDefault="00F36773" w:rsidP="008D37B1">
      <w:pPr>
        <w:pStyle w:val="Listtoplevel"/>
      </w:pPr>
      <w:r>
        <w:t>disabled people.</w:t>
      </w:r>
    </w:p>
    <w:p w14:paraId="140555B1" w14:textId="77777777" w:rsidR="00046094" w:rsidRDefault="005122B6" w:rsidP="008D37B1"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2AFBD7CB" wp14:editId="1C04230A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1695450" cy="1695450"/>
            <wp:effectExtent l="0" t="0" r="0" b="0"/>
            <wp:wrapNone/>
            <wp:docPr id="28122220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2220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73">
        <w:t xml:space="preserve">The PSC failed survivors by not making sure that </w:t>
      </w:r>
      <w:r w:rsidR="002C2E92">
        <w:t xml:space="preserve">the right things were </w:t>
      </w:r>
    </w:p>
    <w:p w14:paraId="2061478D" w14:textId="2BB534DA" w:rsidR="002C2E92" w:rsidRDefault="002C2E92" w:rsidP="008D37B1">
      <w:r>
        <w:t>being done by:</w:t>
      </w:r>
    </w:p>
    <w:p w14:paraId="5DE4F314" w14:textId="690E6A0D" w:rsidR="002C2E92" w:rsidRPr="005122B6" w:rsidRDefault="005122B6" w:rsidP="008D37B1">
      <w:pPr>
        <w:pStyle w:val="Listtoplevel"/>
        <w:rPr>
          <w:b/>
          <w:bCs/>
        </w:rPr>
      </w:pPr>
      <w:r>
        <w:drawing>
          <wp:anchor distT="0" distB="0" distL="114300" distR="114300" simplePos="0" relativeHeight="251868160" behindDoc="0" locked="0" layoutInCell="1" allowOverlap="1" wp14:anchorId="0B06975E" wp14:editId="65C0E96F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800225" cy="1800225"/>
            <wp:effectExtent l="0" t="0" r="9525" b="0"/>
            <wp:wrapNone/>
            <wp:docPr id="203123128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3128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92" w:rsidRPr="005122B6">
        <w:rPr>
          <w:b/>
          <w:bCs/>
        </w:rPr>
        <w:t>public servants</w:t>
      </w:r>
    </w:p>
    <w:p w14:paraId="1DBA6E47" w14:textId="28433F0C" w:rsidR="00075B93" w:rsidRPr="00075B93" w:rsidRDefault="004A0473" w:rsidP="008D37B1">
      <w:pPr>
        <w:pStyle w:val="Listtoplevel"/>
        <w:rPr>
          <w:b/>
          <w:bCs/>
        </w:rPr>
      </w:pPr>
      <w:r>
        <w:rPr>
          <w:b/>
          <w:bCs/>
        </w:rPr>
        <w:t>p</w:t>
      </w:r>
      <w:r w:rsidRPr="00075B93">
        <w:rPr>
          <w:b/>
          <w:bCs/>
        </w:rPr>
        <w:t xml:space="preserve">ublic </w:t>
      </w:r>
      <w:r>
        <w:rPr>
          <w:b/>
          <w:bCs/>
        </w:rPr>
        <w:t>s</w:t>
      </w:r>
      <w:r w:rsidRPr="00075B93">
        <w:rPr>
          <w:b/>
          <w:bCs/>
        </w:rPr>
        <w:t xml:space="preserve">ervice </w:t>
      </w:r>
      <w:r>
        <w:rPr>
          <w:b/>
          <w:bCs/>
        </w:rPr>
        <w:t>c</w:t>
      </w:r>
      <w:r w:rsidRPr="00075B93">
        <w:rPr>
          <w:b/>
          <w:bCs/>
        </w:rPr>
        <w:t xml:space="preserve">hief </w:t>
      </w:r>
      <w:r w:rsidR="002C2E92" w:rsidRPr="00075B93">
        <w:rPr>
          <w:b/>
          <w:bCs/>
        </w:rPr>
        <w:t>executives</w:t>
      </w:r>
      <w:r w:rsidR="00BB7DE0">
        <w:rPr>
          <w:b/>
          <w:bCs/>
        </w:rPr>
        <w:t>.</w:t>
      </w:r>
      <w:r w:rsidR="00075B93" w:rsidRPr="00075B93">
        <w:rPr>
          <w:b/>
          <w:bCs/>
        </w:rPr>
        <w:t xml:space="preserve"> </w:t>
      </w:r>
    </w:p>
    <w:p w14:paraId="78766630" w14:textId="7437A0EC" w:rsidR="00075B93" w:rsidRDefault="00075B93" w:rsidP="008D37B1"/>
    <w:p w14:paraId="7CD2FE44" w14:textId="48A58335" w:rsidR="005122B6" w:rsidRDefault="005122B6" w:rsidP="005122B6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02333DE" wp14:editId="05BD825E">
                <wp:simplePos x="0" y="0"/>
                <wp:positionH relativeFrom="margin">
                  <wp:posOffset>2172970</wp:posOffset>
                </wp:positionH>
                <wp:positionV relativeFrom="paragraph">
                  <wp:posOffset>290830</wp:posOffset>
                </wp:positionV>
                <wp:extent cx="3611880" cy="1752600"/>
                <wp:effectExtent l="0" t="0" r="7620" b="0"/>
                <wp:wrapNone/>
                <wp:docPr id="248833365" name="Rectangle 248833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7526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9143661" id="Rectangle 248833365" o:spid="_x0000_s1026" alt="&quot;&quot;" style="position:absolute;margin-left:171.1pt;margin-top:22.9pt;width:284.4pt;height:138pt;z-index:-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" fillcolor="#d1fbdc" stroked="f" strokeweight="1pt">
                <w10:wrap anchorx="margin"/>
              </v:rect>
            </w:pict>
          </mc:Fallback>
        </mc:AlternateContent>
      </w:r>
    </w:p>
    <w:p w14:paraId="213A0CA4" w14:textId="5495E4D4" w:rsidR="005122B6" w:rsidRDefault="00626748" w:rsidP="005122B6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2061696" behindDoc="1" locked="0" layoutInCell="1" allowOverlap="1" wp14:anchorId="157881FE" wp14:editId="0F0DF9F7">
            <wp:simplePos x="0" y="0"/>
            <wp:positionH relativeFrom="column">
              <wp:posOffset>-243840</wp:posOffset>
            </wp:positionH>
            <wp:positionV relativeFrom="paragraph">
              <wp:posOffset>212725</wp:posOffset>
            </wp:positionV>
            <wp:extent cx="2160905" cy="1348740"/>
            <wp:effectExtent l="0" t="0" r="0" b="381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B6">
        <w:rPr>
          <w:b/>
          <w:bCs/>
        </w:rPr>
        <w:t>Public servants</w:t>
      </w:r>
      <w:r w:rsidR="005122B6">
        <w:t xml:space="preserve"> are people who:</w:t>
      </w:r>
    </w:p>
    <w:p w14:paraId="1AC1AD6E" w14:textId="0237C6F5" w:rsidR="005122B6" w:rsidRDefault="005122B6" w:rsidP="005122B6">
      <w:pPr>
        <w:pStyle w:val="Listtoplevel"/>
      </w:pPr>
      <w:r>
        <w:t xml:space="preserve">work for the </w:t>
      </w:r>
      <w:r w:rsidR="004A0473">
        <w:t>Government</w:t>
      </w:r>
    </w:p>
    <w:p w14:paraId="5C48563B" w14:textId="1A520405" w:rsidR="005122B6" w:rsidRDefault="005122B6" w:rsidP="005122B6">
      <w:pPr>
        <w:pStyle w:val="Listtoplevel"/>
        <w:rPr>
          <w:b/>
          <w:bCs/>
        </w:rPr>
      </w:pPr>
      <w:r>
        <w:t xml:space="preserve">are paid by the </w:t>
      </w:r>
      <w:r w:rsidR="004A0473">
        <w:t>Government</w:t>
      </w:r>
      <w:r>
        <w:t>.</w:t>
      </w:r>
    </w:p>
    <w:p w14:paraId="0EE0C945" w14:textId="736856D0" w:rsidR="005122B6" w:rsidRPr="005122B6" w:rsidRDefault="005122B6" w:rsidP="008D37B1"/>
    <w:p w14:paraId="409D7C07" w14:textId="00116428" w:rsidR="00075B93" w:rsidRDefault="00B215B5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97B6D85" wp14:editId="79812C02">
                <wp:simplePos x="0" y="0"/>
                <wp:positionH relativeFrom="margin">
                  <wp:posOffset>2157730</wp:posOffset>
                </wp:positionH>
                <wp:positionV relativeFrom="paragraph">
                  <wp:posOffset>244475</wp:posOffset>
                </wp:positionV>
                <wp:extent cx="3611880" cy="1200150"/>
                <wp:effectExtent l="0" t="0" r="7620" b="0"/>
                <wp:wrapNone/>
                <wp:docPr id="2135361802" name="Rectangle 2135361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2001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05FC70" id="Rectangle 2135361802" o:spid="_x0000_s1026" alt="&quot;&quot;" style="position:absolute;margin-left:169.9pt;margin-top:19.25pt;width:284.4pt;height:94.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" fillcolor="#d1fbdc" stroked="f" strokeweight="1pt">
                <w10:wrap anchorx="margin"/>
              </v:rect>
            </w:pict>
          </mc:Fallback>
        </mc:AlternateContent>
      </w:r>
      <w:r w:rsidR="005122B6">
        <w:rPr>
          <w:b/>
          <w:bCs/>
          <w:noProof/>
        </w:rPr>
        <w:drawing>
          <wp:anchor distT="0" distB="0" distL="114300" distR="114300" simplePos="0" relativeHeight="251871232" behindDoc="0" locked="0" layoutInCell="1" allowOverlap="1" wp14:anchorId="1FAA6940" wp14:editId="363C154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09725" cy="1609725"/>
            <wp:effectExtent l="0" t="0" r="9525" b="0"/>
            <wp:wrapNone/>
            <wp:docPr id="87134131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4131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78D19" w14:textId="024E6F06" w:rsidR="002C2E92" w:rsidRPr="002C2E92" w:rsidRDefault="00075B93" w:rsidP="008D37B1">
      <w:r w:rsidRPr="00075B93">
        <w:rPr>
          <w:b/>
          <w:bCs/>
        </w:rPr>
        <w:t xml:space="preserve">Public </w:t>
      </w:r>
      <w:r w:rsidR="004A0473">
        <w:rPr>
          <w:b/>
          <w:bCs/>
        </w:rPr>
        <w:t>s</w:t>
      </w:r>
      <w:r w:rsidR="004A0473" w:rsidRPr="00075B93">
        <w:rPr>
          <w:b/>
          <w:bCs/>
        </w:rPr>
        <w:t xml:space="preserve">ervice </w:t>
      </w:r>
      <w:r w:rsidR="004A0473">
        <w:rPr>
          <w:b/>
          <w:bCs/>
        </w:rPr>
        <w:t>c</w:t>
      </w:r>
      <w:r w:rsidR="004A0473" w:rsidRPr="00075B93">
        <w:rPr>
          <w:b/>
          <w:bCs/>
        </w:rPr>
        <w:t xml:space="preserve">hief </w:t>
      </w:r>
      <w:r w:rsidRPr="00075B93">
        <w:rPr>
          <w:b/>
          <w:bCs/>
        </w:rPr>
        <w:t>executives</w:t>
      </w:r>
      <w:r w:rsidRPr="00075B93">
        <w:t xml:space="preserve"> </w:t>
      </w:r>
      <w:r>
        <w:t>are the people who make decisions for the public services they run.</w:t>
      </w:r>
    </w:p>
    <w:p w14:paraId="6275AD33" w14:textId="31D0C994" w:rsidR="002C2E92" w:rsidRDefault="002C2E92" w:rsidP="008D37B1"/>
    <w:p w14:paraId="307D7CBF" w14:textId="15257F70" w:rsidR="005122B6" w:rsidRDefault="005122B6" w:rsidP="008D37B1">
      <w:r>
        <w:rPr>
          <w:noProof/>
        </w:rPr>
        <w:drawing>
          <wp:anchor distT="0" distB="0" distL="114300" distR="114300" simplePos="0" relativeHeight="251872256" behindDoc="0" locked="0" layoutInCell="1" allowOverlap="1" wp14:anchorId="59BD40AE" wp14:editId="539DAC42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600200" cy="1600200"/>
            <wp:effectExtent l="0" t="0" r="0" b="0"/>
            <wp:wrapNone/>
            <wp:docPr id="153153857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3857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3EB69" w14:textId="0E1F26C3" w:rsidR="00F36773" w:rsidRDefault="00BC2925" w:rsidP="008D37B1">
      <w:r>
        <w:t xml:space="preserve">The Commissioner says the </w:t>
      </w:r>
      <w:r w:rsidR="00E536E8">
        <w:t xml:space="preserve">public service </w:t>
      </w:r>
      <w:r w:rsidR="00CB2D00">
        <w:t>he</w:t>
      </w:r>
      <w:r>
        <w:t xml:space="preserve"> leads is to blame for these things.</w:t>
      </w:r>
    </w:p>
    <w:p w14:paraId="05A75538" w14:textId="135800FA" w:rsidR="00044B0C" w:rsidRDefault="00044B0C" w:rsidP="008D37B1"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6470CEC0" wp14:editId="45BBAFD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47825" cy="1235075"/>
            <wp:effectExtent l="0" t="0" r="9525" b="3175"/>
            <wp:wrapNone/>
            <wp:docPr id="78483966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3966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AE3347C" wp14:editId="7031E8C5">
                <wp:simplePos x="0" y="0"/>
                <wp:positionH relativeFrom="margin">
                  <wp:align>right</wp:align>
                </wp:positionH>
                <wp:positionV relativeFrom="paragraph">
                  <wp:posOffset>-53340</wp:posOffset>
                </wp:positionV>
                <wp:extent cx="3505200" cy="777240"/>
                <wp:effectExtent l="0" t="0" r="0" b="3810"/>
                <wp:wrapNone/>
                <wp:docPr id="1264986818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77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EA5B30" id="Rectangle 14" o:spid="_x0000_s1026" alt="&quot;&quot;" style="position:absolute;margin-left:224.8pt;margin-top:-4.2pt;width:276pt;height:61.2pt;z-index:-25134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" fillcolor="#fff2cc [663]" stroked="f" strokeweight="1pt">
                <w10:wrap anchorx="margin"/>
              </v:rect>
            </w:pict>
          </mc:Fallback>
        </mc:AlternateContent>
      </w:r>
      <w:r w:rsidR="008F4983">
        <w:rPr>
          <w:bCs/>
        </w:rPr>
        <w:t>“</w:t>
      </w:r>
      <w:r w:rsidRPr="00044B0C">
        <w:rPr>
          <w:bCs/>
        </w:rPr>
        <w:t xml:space="preserve">I </w:t>
      </w:r>
      <w:r w:rsidRPr="00044B0C">
        <w:rPr>
          <w:b/>
        </w:rPr>
        <w:t>regret</w:t>
      </w:r>
      <w:r w:rsidRPr="00044B0C">
        <w:rPr>
          <w:bCs/>
        </w:rPr>
        <w:t xml:space="preserve"> that </w:t>
      </w:r>
      <w:r w:rsidRPr="00044B0C">
        <w:t>we</w:t>
      </w:r>
      <w:r w:rsidRPr="00044B0C">
        <w:rPr>
          <w:bCs/>
        </w:rPr>
        <w:t xml:space="preserve"> did not always deliver on these responsibilities</w:t>
      </w:r>
      <w:r w:rsidR="008F4983">
        <w:rPr>
          <w:bCs/>
        </w:rPr>
        <w:t>”</w:t>
      </w:r>
      <w:r w:rsidRPr="00044B0C">
        <w:rPr>
          <w:bCs/>
        </w:rPr>
        <w:t>.</w:t>
      </w:r>
    </w:p>
    <w:p w14:paraId="1271B02E" w14:textId="77777777" w:rsidR="00044B0C" w:rsidRDefault="00044B0C" w:rsidP="00044B0C"/>
    <w:p w14:paraId="2E8092D4" w14:textId="6FD658B3" w:rsidR="00044B0C" w:rsidRDefault="00044B0C" w:rsidP="00044B0C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946446F" wp14:editId="6B823718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3488055" cy="2087880"/>
                <wp:effectExtent l="0" t="0" r="0" b="7620"/>
                <wp:wrapNone/>
                <wp:docPr id="505393456" name="Rectangle 505393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208788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89635" id="Rectangle 505393456" o:spid="_x0000_s1026" alt="&quot;&quot;" style="position:absolute;margin-left:223.45pt;margin-top:24pt;width:274.65pt;height:164.4pt;z-index:-25134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" fillcolor="#d1fbdc" stroked="f" strokeweight="1pt">
                <w10:wrap anchorx="margin"/>
              </v:rect>
            </w:pict>
          </mc:Fallback>
        </mc:AlternateContent>
      </w:r>
    </w:p>
    <w:p w14:paraId="158D98BF" w14:textId="5935C002" w:rsidR="00044B0C" w:rsidRDefault="00044B0C" w:rsidP="00044B0C">
      <w:r>
        <w:rPr>
          <w:b/>
          <w:bCs/>
          <w:noProof/>
        </w:rPr>
        <w:drawing>
          <wp:anchor distT="0" distB="0" distL="114300" distR="114300" simplePos="0" relativeHeight="251975680" behindDoc="0" locked="0" layoutInCell="1" allowOverlap="1" wp14:anchorId="48099E85" wp14:editId="3C6F832D">
            <wp:simplePos x="0" y="0"/>
            <wp:positionH relativeFrom="column">
              <wp:posOffset>-95250</wp:posOffset>
            </wp:positionH>
            <wp:positionV relativeFrom="paragraph">
              <wp:posOffset>161925</wp:posOffset>
            </wp:positionV>
            <wp:extent cx="1824365" cy="1724025"/>
            <wp:effectExtent l="0" t="0" r="4445" b="0"/>
            <wp:wrapNone/>
            <wp:docPr id="138582195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2195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</w:t>
      </w:r>
      <w:r>
        <w:rPr>
          <w:b/>
          <w:bCs/>
        </w:rPr>
        <w:t xml:space="preserve">regret </w:t>
      </w:r>
      <w:r>
        <w:t>something means that someone:</w:t>
      </w:r>
    </w:p>
    <w:p w14:paraId="7429A708" w14:textId="77777777" w:rsidR="00044B0C" w:rsidRDefault="00044B0C" w:rsidP="00044B0C">
      <w:pPr>
        <w:pStyle w:val="Listtoplevel"/>
      </w:pPr>
      <w:r>
        <w:t>feels very bad about something</w:t>
      </w:r>
    </w:p>
    <w:p w14:paraId="7CF9E154" w14:textId="4628302D" w:rsidR="00044B0C" w:rsidRDefault="00044B0C" w:rsidP="00044B0C">
      <w:pPr>
        <w:pStyle w:val="Listtoplevel"/>
      </w:pPr>
      <w:r>
        <w:t>wishes it had not happened.</w:t>
      </w:r>
    </w:p>
    <w:p w14:paraId="7C681543" w14:textId="7A16B9B9" w:rsidR="00044B0C" w:rsidRDefault="00044B0C" w:rsidP="008D37B1"/>
    <w:p w14:paraId="78A75EDB" w14:textId="66CE0962" w:rsidR="00044B0C" w:rsidRDefault="00044B0C" w:rsidP="008D37B1"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4EBD5288" wp14:editId="1D08278C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3505200" cy="3322320"/>
                <wp:effectExtent l="0" t="0" r="0" b="0"/>
                <wp:wrapNone/>
                <wp:docPr id="128312812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322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C968B05" id="Rectangle 14" o:spid="_x0000_s1026" alt="&quot;&quot;" style="position:absolute;margin-left:224.8pt;margin-top:19.75pt;width:276pt;height:261.6pt;z-index:-25133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" fillcolor="#fff2cc [663]" stroked="f" strokeweight="1pt">
                <w10:wrap anchorx="margin"/>
              </v:rect>
            </w:pict>
          </mc:Fallback>
        </mc:AlternateContent>
      </w:r>
    </w:p>
    <w:p w14:paraId="50B5BEEE" w14:textId="28C3575D" w:rsidR="00044B0C" w:rsidRDefault="006C43ED" w:rsidP="008D37B1">
      <w:pPr>
        <w:rPr>
          <w:lang w:val="mi-NZ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5034D70A" wp14:editId="5CE1E34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647825" cy="1235075"/>
            <wp:effectExtent l="0" t="0" r="9525" b="3175"/>
            <wp:wrapNone/>
            <wp:docPr id="5577151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1517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83">
        <w:rPr>
          <w:bCs/>
        </w:rPr>
        <w:t>“</w:t>
      </w:r>
      <w:r w:rsidR="00044B0C" w:rsidRPr="00044B0C">
        <w:rPr>
          <w:bCs/>
        </w:rPr>
        <w:t xml:space="preserve">Our public service should </w:t>
      </w:r>
      <w:r w:rsidR="00044B0C" w:rsidRPr="00044B0C">
        <w:rPr>
          <w:lang w:val="mi-NZ"/>
        </w:rPr>
        <w:t>have kept people in its care safe and protected.</w:t>
      </w:r>
    </w:p>
    <w:p w14:paraId="76FBB24B" w14:textId="7EDAE025" w:rsidR="00044B0C" w:rsidRDefault="00044B0C" w:rsidP="008D37B1">
      <w:pPr>
        <w:rPr>
          <w:lang w:val="mi-NZ"/>
        </w:rPr>
      </w:pPr>
    </w:p>
    <w:p w14:paraId="32745F17" w14:textId="46C02DE6" w:rsidR="00044B0C" w:rsidRPr="00810E8E" w:rsidRDefault="00044B0C" w:rsidP="008D37B1">
      <w:pPr>
        <w:rPr>
          <w:lang w:val="mi-NZ"/>
        </w:rPr>
      </w:pPr>
      <w:r w:rsidRPr="00044B0C">
        <w:rPr>
          <w:lang w:val="mi-NZ"/>
        </w:rPr>
        <w:t xml:space="preserve">Complaints of abuse and neglect in care should have been </w:t>
      </w:r>
      <w:r w:rsidRPr="00044B0C">
        <w:rPr>
          <w:b/>
          <w:bCs/>
          <w:lang w:val="mi-NZ"/>
        </w:rPr>
        <w:t>responded to appropriately</w:t>
      </w:r>
      <w:r w:rsidRPr="00044B0C">
        <w:rPr>
          <w:lang w:val="mi-NZ"/>
        </w:rPr>
        <w:t xml:space="preserve"> and </w:t>
      </w:r>
      <w:r w:rsidRPr="00810E8E">
        <w:rPr>
          <w:lang w:val="mi-NZ"/>
        </w:rPr>
        <w:t>abusers held to account.</w:t>
      </w:r>
    </w:p>
    <w:p w14:paraId="3FBBD186" w14:textId="77777777" w:rsidR="00044B0C" w:rsidRDefault="00044B0C" w:rsidP="008D37B1">
      <w:pPr>
        <w:rPr>
          <w:lang w:val="mi-NZ"/>
        </w:rPr>
      </w:pPr>
    </w:p>
    <w:p w14:paraId="1B7FE2E0" w14:textId="1C620CD9" w:rsidR="00044B0C" w:rsidRDefault="00044B0C" w:rsidP="008D37B1">
      <w:r w:rsidRPr="00044B0C">
        <w:rPr>
          <w:lang w:val="mi-NZ"/>
        </w:rPr>
        <w:t>I deeply regret our failure to do this</w:t>
      </w:r>
      <w:r w:rsidR="008F4983">
        <w:rPr>
          <w:lang w:val="mi-NZ"/>
        </w:rPr>
        <w:t>”</w:t>
      </w:r>
      <w:r w:rsidRPr="00044B0C">
        <w:rPr>
          <w:lang w:val="mi-NZ"/>
        </w:rPr>
        <w:t>.</w:t>
      </w:r>
    </w:p>
    <w:p w14:paraId="1EB9B986" w14:textId="77777777" w:rsidR="00044B0C" w:rsidRDefault="00044B0C" w:rsidP="008D37B1"/>
    <w:p w14:paraId="4E339886" w14:textId="77777777" w:rsidR="00046094" w:rsidRDefault="00046094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7FF8FE8" w14:textId="159DCD07" w:rsidR="00D60A5C" w:rsidRDefault="00046094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23B7133" wp14:editId="7D8882FC">
                <wp:simplePos x="0" y="0"/>
                <wp:positionH relativeFrom="margin">
                  <wp:align>right</wp:align>
                </wp:positionH>
                <wp:positionV relativeFrom="paragraph">
                  <wp:posOffset>-42545</wp:posOffset>
                </wp:positionV>
                <wp:extent cx="3488055" cy="2598420"/>
                <wp:effectExtent l="0" t="0" r="0" b="0"/>
                <wp:wrapNone/>
                <wp:docPr id="1580739790" name="Rectangle 1580739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259842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8DF8B4" id="Rectangle 1580739790" o:spid="_x0000_s1026" alt="&quot;&quot;" style="position:absolute;margin-left:223.45pt;margin-top:-3.35pt;width:274.65pt;height:204.6pt;z-index:-25133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" fillcolor="#d1fbdc" stroked="f" strokeweight="1pt">
                <w10:wrap anchorx="margin"/>
              </v:rect>
            </w:pict>
          </mc:Fallback>
        </mc:AlternateContent>
      </w:r>
      <w:r w:rsidR="006C43ED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985920" behindDoc="0" locked="0" layoutInCell="1" allowOverlap="1" wp14:anchorId="1B6B749F" wp14:editId="61CF3C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1100" cy="1396920"/>
            <wp:effectExtent l="0" t="0" r="0" b="0"/>
            <wp:wrapNone/>
            <wp:docPr id="19451724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724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R</w:t>
      </w:r>
      <w:r w:rsidR="00D60A5C">
        <w:rPr>
          <w:b/>
          <w:bCs/>
        </w:rPr>
        <w:t xml:space="preserve">esponded to appropriately </w:t>
      </w:r>
      <w:r w:rsidR="006C43ED">
        <w:rPr>
          <w:b/>
          <w:bCs/>
        </w:rPr>
        <w:br/>
      </w:r>
      <w:r w:rsidR="00D60A5C">
        <w:t>means that the PSC should have:</w:t>
      </w:r>
    </w:p>
    <w:p w14:paraId="6C83381B" w14:textId="53C9CB5B" w:rsidR="00D60A5C" w:rsidRDefault="00D60A5C" w:rsidP="00046094">
      <w:pPr>
        <w:pStyle w:val="ListParagraph"/>
        <w:numPr>
          <w:ilvl w:val="0"/>
          <w:numId w:val="15"/>
        </w:numPr>
        <w:ind w:left="4253" w:hanging="567"/>
      </w:pPr>
      <w:r>
        <w:t>listened to the complaints</w:t>
      </w:r>
    </w:p>
    <w:p w14:paraId="1C7F4640" w14:textId="7F8B3D78" w:rsidR="00044B0C" w:rsidRDefault="00046094" w:rsidP="00046094">
      <w:pPr>
        <w:pStyle w:val="ListParagraph"/>
        <w:numPr>
          <w:ilvl w:val="0"/>
          <w:numId w:val="15"/>
        </w:numPr>
        <w:ind w:left="4253" w:hanging="567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58127B2F" wp14:editId="7FC0123C">
            <wp:simplePos x="0" y="0"/>
            <wp:positionH relativeFrom="margin">
              <wp:posOffset>-121920</wp:posOffset>
            </wp:positionH>
            <wp:positionV relativeFrom="paragraph">
              <wp:posOffset>140335</wp:posOffset>
            </wp:positionV>
            <wp:extent cx="1682750" cy="1107440"/>
            <wp:effectExtent l="0" t="0" r="0" b="0"/>
            <wp:wrapNone/>
            <wp:docPr id="135688801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8801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A5C">
        <w:t>done something about what</w:t>
      </w:r>
      <w:r w:rsidR="006C43ED">
        <w:br/>
      </w:r>
      <w:r w:rsidR="00D60A5C">
        <w:t>was being complained about.</w:t>
      </w:r>
      <w:r w:rsidR="00044B0C">
        <w:t xml:space="preserve"> </w:t>
      </w:r>
    </w:p>
    <w:p w14:paraId="2D2490CE" w14:textId="77777777" w:rsidR="00D60A5C" w:rsidRDefault="00D60A5C" w:rsidP="00D60A5C"/>
    <w:p w14:paraId="2EBB42D6" w14:textId="7AED58D0" w:rsidR="00D60A5C" w:rsidRPr="00044B0C" w:rsidRDefault="00046094" w:rsidP="00D60A5C">
      <w:r>
        <w:rPr>
          <w:noProof/>
        </w:rPr>
        <w:drawing>
          <wp:anchor distT="0" distB="0" distL="114300" distR="114300" simplePos="0" relativeHeight="251874304" behindDoc="0" locked="0" layoutInCell="1" allowOverlap="1" wp14:anchorId="4AA3A52A" wp14:editId="307F02A0">
            <wp:simplePos x="0" y="0"/>
            <wp:positionH relativeFrom="margin">
              <wp:posOffset>-60960</wp:posOffset>
            </wp:positionH>
            <wp:positionV relativeFrom="margin">
              <wp:posOffset>3025775</wp:posOffset>
            </wp:positionV>
            <wp:extent cx="1581150" cy="1288415"/>
            <wp:effectExtent l="0" t="0" r="0" b="6985"/>
            <wp:wrapNone/>
            <wp:docPr id="174294455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4455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3A001" w14:textId="061BFE09" w:rsidR="00FD3A5B" w:rsidRDefault="00BC2925" w:rsidP="008D37B1">
      <w:r>
        <w:t xml:space="preserve">Agencies </w:t>
      </w:r>
      <w:r w:rsidR="00F415AA">
        <w:t>that</w:t>
      </w:r>
      <w:r>
        <w:t xml:space="preserve"> are part of the </w:t>
      </w:r>
      <w:r w:rsidR="00E536E8">
        <w:t xml:space="preserve">public service </w:t>
      </w:r>
      <w:r>
        <w:t xml:space="preserve">have not always </w:t>
      </w:r>
      <w:r w:rsidR="00FD3A5B" w:rsidRPr="00FD3A5B">
        <w:t>had good</w:t>
      </w:r>
      <w:r w:rsidR="00FD3A5B">
        <w:rPr>
          <w:b/>
          <w:bCs/>
        </w:rPr>
        <w:t xml:space="preserve"> communication</w:t>
      </w:r>
      <w:r w:rsidR="00FD3A5B">
        <w:t xml:space="preserve"> with each other.</w:t>
      </w:r>
    </w:p>
    <w:p w14:paraId="4042B08D" w14:textId="74327EC4" w:rsidR="00FD3A5B" w:rsidRDefault="00FD3A5B" w:rsidP="008D37B1"/>
    <w:p w14:paraId="0C7FCC7E" w14:textId="2B52BD99" w:rsidR="000F4604" w:rsidRDefault="00B215B5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2F0958AC" wp14:editId="5BA29216">
                <wp:simplePos x="0" y="0"/>
                <wp:positionH relativeFrom="margin">
                  <wp:posOffset>2203450</wp:posOffset>
                </wp:positionH>
                <wp:positionV relativeFrom="paragraph">
                  <wp:posOffset>216535</wp:posOffset>
                </wp:positionV>
                <wp:extent cx="3535680" cy="3575050"/>
                <wp:effectExtent l="0" t="0" r="7620" b="6350"/>
                <wp:wrapNone/>
                <wp:docPr id="344191534" name="Rectangle 344191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35750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122C4C" id="Rectangle 344191534" o:spid="_x0000_s1026" alt="&quot;&quot;" style="position:absolute;margin-left:173.5pt;margin-top:17.05pt;width:278.4pt;height:281.5pt;z-index:-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" fillcolor="#d1fbdc" stroked="f" strokeweight="1pt">
                <w10:wrap anchorx="margin"/>
              </v:rect>
            </w:pict>
          </mc:Fallback>
        </mc:AlternateContent>
      </w:r>
      <w:r w:rsidR="006C43ED">
        <w:rPr>
          <w:b/>
          <w:bCs/>
          <w:noProof/>
        </w:rPr>
        <w:drawing>
          <wp:anchor distT="0" distB="0" distL="114300" distR="114300" simplePos="0" relativeHeight="251990016" behindDoc="0" locked="0" layoutInCell="1" allowOverlap="1" wp14:anchorId="439616FA" wp14:editId="20405E37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1358900" cy="1358900"/>
            <wp:effectExtent l="0" t="0" r="0" b="0"/>
            <wp:wrapNone/>
            <wp:docPr id="144208148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8148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28B1C" w14:textId="57501C74" w:rsidR="00FD3A5B" w:rsidRDefault="00FD3A5B" w:rsidP="008D37B1">
      <w:r>
        <w:rPr>
          <w:b/>
          <w:bCs/>
        </w:rPr>
        <w:t>Communication</w:t>
      </w:r>
      <w:r>
        <w:t xml:space="preserve"> is how people share information with each other.</w:t>
      </w:r>
    </w:p>
    <w:p w14:paraId="3C5CD523" w14:textId="0D99B665" w:rsidR="006C43ED" w:rsidRDefault="006C43ED" w:rsidP="008D37B1"/>
    <w:p w14:paraId="01197961" w14:textId="0D10E15E" w:rsidR="006C43ED" w:rsidRDefault="00B215B5" w:rsidP="00B215B5">
      <w:pPr>
        <w:tabs>
          <w:tab w:val="left" w:pos="7848"/>
        </w:tabs>
      </w:pPr>
      <w:r>
        <w:tab/>
      </w:r>
    </w:p>
    <w:p w14:paraId="33B17D0D" w14:textId="772A4F28" w:rsidR="006C43ED" w:rsidRDefault="006C43ED" w:rsidP="008D37B1">
      <w:r>
        <w:rPr>
          <w:b/>
          <w:bCs/>
          <w:noProof/>
        </w:rPr>
        <w:drawing>
          <wp:anchor distT="0" distB="0" distL="114300" distR="114300" simplePos="0" relativeHeight="251987968" behindDoc="0" locked="0" layoutInCell="1" allowOverlap="1" wp14:anchorId="5ED15739" wp14:editId="61A2142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68450" cy="1002665"/>
            <wp:effectExtent l="0" t="0" r="0" b="6985"/>
            <wp:wrapNone/>
            <wp:docPr id="44562728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2728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People communicate in different ways like:</w:t>
      </w:r>
    </w:p>
    <w:p w14:paraId="6337254D" w14:textId="43D0B6E8" w:rsidR="006C43ED" w:rsidRDefault="006C43ED" w:rsidP="006C43ED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2195C100" wp14:editId="21ECF630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44650" cy="1162880"/>
            <wp:effectExtent l="0" t="0" r="0" b="0"/>
            <wp:wrapNone/>
            <wp:docPr id="105398061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8061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16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talking in person / on the phone </w:t>
      </w:r>
    </w:p>
    <w:p w14:paraId="50EEBCAF" w14:textId="4792E257" w:rsidR="006C43ED" w:rsidRDefault="006C43ED" w:rsidP="006C43ED">
      <w:pPr>
        <w:pStyle w:val="Listtoplevel"/>
      </w:pPr>
      <w:r>
        <w:t>sending emails / letters.</w:t>
      </w:r>
    </w:p>
    <w:p w14:paraId="47CDB29D" w14:textId="1651382C" w:rsidR="00BC2925" w:rsidRDefault="003A1AD1" w:rsidP="006C43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44E4B239" wp14:editId="4D829FD8">
                <wp:simplePos x="0" y="0"/>
                <wp:positionH relativeFrom="margin">
                  <wp:posOffset>-121920</wp:posOffset>
                </wp:positionH>
                <wp:positionV relativeFrom="paragraph">
                  <wp:posOffset>-213360</wp:posOffset>
                </wp:positionV>
                <wp:extent cx="1783080" cy="1813560"/>
                <wp:effectExtent l="0" t="0" r="0" b="0"/>
                <wp:wrapNone/>
                <wp:docPr id="618284630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813560"/>
                          <a:chOff x="0" y="0"/>
                          <a:chExt cx="1479550" cy="1517650"/>
                        </a:xfrm>
                      </wpg:grpSpPr>
                      <pic:pic xmlns:pic="http://schemas.openxmlformats.org/drawingml/2006/picture">
                        <pic:nvPicPr>
                          <pic:cNvPr id="1829970727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509680" name="Multiplication Sign 42"/>
                        <wps:cNvSpPr/>
                        <wps:spPr>
                          <a:xfrm>
                            <a:off x="869950" y="876300"/>
                            <a:ext cx="609600" cy="6413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ECE317" id="Group 43" o:spid="_x0000_s1026" style="position:absolute;margin-left:-9.6pt;margin-top:-16.8pt;width:140.4pt;height:142.8pt;z-index:252006400;mso-position-horizontal-relative:margin;mso-width-relative:margin;mso-height-relative:margin" coordsize="14795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">
                <v:shape id="Picture 41" o:spid="_x0000_s1027" type="#_x0000_t75" style="position:absolute;width:1358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">
                  <v:imagedata r:id="rId76" o:title=""/>
                </v:shape>
                <v:shape id="Multiplication Sign 42" o:spid="_x0000_s1028" style="position:absolute;left:8699;top:8763;width:6096;height:6413;visibility:visible;mso-wrap-style:square;v-text-anchor:middle" coordsize="6096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" path="m94449,203425l198372,104647,304800,216618,411228,104647r103923,98778l403706,320675,515151,437925,411228,536703,304800,424732,198372,536703,94449,437925,205894,320675,94449,203425xe" fillcolor="red" stroked="f" strokeweight="1pt">
                  <v:stroke joinstyle="miter"/>
                  <v:path arrowok="t" o:connecttype="custom" o:connectlocs="94449,203425;198372,104647;304800,216618;411228,104647;515151,203425;403706,320675;515151,437925;411228,536703;304800,424732;198372,536703;94449,437925;205894,320675;94449,203425" o:connectangles="0,0,0,0,0,0,0,0,0,0,0,0,0"/>
                </v:shape>
                <w10:wrap anchorx="margin"/>
              </v:group>
            </w:pict>
          </mc:Fallback>
        </mc:AlternateContent>
      </w:r>
      <w:r w:rsidR="006C43ED">
        <w:t>A</w:t>
      </w:r>
      <w:r w:rsidR="000F4604">
        <w:t>gencies not having good communication</w:t>
      </w:r>
      <w:r w:rsidR="00FD3A5B">
        <w:t xml:space="preserve"> means that sometimes we failed </w:t>
      </w:r>
      <w:r w:rsidR="00BC2925">
        <w:t>to support:</w:t>
      </w:r>
    </w:p>
    <w:p w14:paraId="2B1C6855" w14:textId="7690EE8F" w:rsidR="00BC2925" w:rsidRDefault="003A1AD1" w:rsidP="008D37B1">
      <w:pPr>
        <w:pStyle w:val="Listtoplevel"/>
      </w:pPr>
      <w:r>
        <w:drawing>
          <wp:anchor distT="0" distB="0" distL="114300" distR="114300" simplePos="0" relativeHeight="252007424" behindDoc="0" locked="0" layoutInCell="1" allowOverlap="1" wp14:anchorId="25657EB4" wp14:editId="164DB8F0">
            <wp:simplePos x="0" y="0"/>
            <wp:positionH relativeFrom="margin">
              <wp:posOffset>-228600</wp:posOffset>
            </wp:positionH>
            <wp:positionV relativeFrom="paragraph">
              <wp:posOffset>731520</wp:posOffset>
            </wp:positionV>
            <wp:extent cx="1860176" cy="1264920"/>
            <wp:effectExtent l="0" t="0" r="6985" b="0"/>
            <wp:wrapNone/>
            <wp:docPr id="11951776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776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176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925">
        <w:t>people of all ages who are in care</w:t>
      </w:r>
    </w:p>
    <w:p w14:paraId="61F480C6" w14:textId="436373BC" w:rsidR="00F36773" w:rsidRDefault="00BC2925" w:rsidP="008D37B1">
      <w:pPr>
        <w:pStyle w:val="Listtoplevel"/>
      </w:pPr>
      <w:r>
        <w:t>their families</w:t>
      </w:r>
    </w:p>
    <w:p w14:paraId="77C17168" w14:textId="74FAA696" w:rsidR="00BC2925" w:rsidRPr="00F36773" w:rsidRDefault="00BC2925" w:rsidP="008D37B1">
      <w:pPr>
        <w:pStyle w:val="Listtoplevel"/>
      </w:pPr>
      <w:r>
        <w:t>communities.</w:t>
      </w:r>
    </w:p>
    <w:p w14:paraId="4A3540EE" w14:textId="1B2814FA" w:rsidR="00F36773" w:rsidRPr="00745A32" w:rsidRDefault="00F36773" w:rsidP="008D37B1">
      <w:pPr>
        <w:rPr>
          <w:sz w:val="28"/>
          <w:szCs w:val="20"/>
        </w:rPr>
      </w:pPr>
    </w:p>
    <w:p w14:paraId="1DD6B2A8" w14:textId="77777777" w:rsidR="00745A32" w:rsidRPr="00745A32" w:rsidRDefault="00745A32" w:rsidP="00BB0F84">
      <w:pPr>
        <w:rPr>
          <w:sz w:val="28"/>
          <w:szCs w:val="20"/>
        </w:rPr>
      </w:pPr>
    </w:p>
    <w:p w14:paraId="0E2E3BEA" w14:textId="1BB3C502" w:rsidR="008D37B1" w:rsidRDefault="00745A32" w:rsidP="00BB0F84">
      <w:r>
        <w:t>The Commissioner said:</w:t>
      </w:r>
    </w:p>
    <w:p w14:paraId="46244D2E" w14:textId="7EC65140" w:rsidR="00745A32" w:rsidRDefault="00745A32" w:rsidP="00BB0F84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4EFF1ADB" wp14:editId="4D7F209E">
                <wp:simplePos x="0" y="0"/>
                <wp:positionH relativeFrom="margin">
                  <wp:posOffset>2222500</wp:posOffset>
                </wp:positionH>
                <wp:positionV relativeFrom="paragraph">
                  <wp:posOffset>166255</wp:posOffset>
                </wp:positionV>
                <wp:extent cx="3505200" cy="1498600"/>
                <wp:effectExtent l="0" t="0" r="0" b="6350"/>
                <wp:wrapNone/>
                <wp:docPr id="1731176753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49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FA1F9" w14:textId="381F9FF8" w:rsidR="006C43ED" w:rsidRPr="006C43ED" w:rsidRDefault="006C43ED" w:rsidP="006C43ED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F1ADB" id="Rectangle 14" o:spid="_x0000_s1033" alt="&quot;&quot;" style="position:absolute;left:0;text-align:left;margin-left:175pt;margin-top:13.1pt;width:276pt;height:118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" fillcolor="#fff2cc [663]" stroked="f" strokeweight="1pt">
                <v:textbox>
                  <w:txbxContent>
                    <w:p w14:paraId="35BFA1F9" w14:textId="381F9FF8" w:rsidR="006C43ED" w:rsidRPr="006C43ED" w:rsidRDefault="006C43ED" w:rsidP="006C43ED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574175" w14:textId="41A587B3" w:rsidR="000F4604" w:rsidRDefault="006C43ED" w:rsidP="00BB0F84">
      <w:r>
        <w:rPr>
          <w:noProof/>
        </w:rPr>
        <w:drawing>
          <wp:anchor distT="0" distB="0" distL="114300" distR="114300" simplePos="0" relativeHeight="252000256" behindDoc="0" locked="0" layoutInCell="1" allowOverlap="1" wp14:anchorId="27B01FBC" wp14:editId="68EBFE8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647825" cy="1235674"/>
            <wp:effectExtent l="0" t="0" r="0" b="3175"/>
            <wp:wrapNone/>
            <wp:docPr id="137628671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8671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00">
        <w:t>“</w:t>
      </w:r>
      <w:r w:rsidR="000F4604" w:rsidRPr="000F4604">
        <w:t xml:space="preserve">I also acknowledge that we should have done more to </w:t>
      </w:r>
      <w:r w:rsidR="000F4604" w:rsidRPr="000F4604">
        <w:rPr>
          <w:b/>
          <w:bCs/>
        </w:rPr>
        <w:t>ensure</w:t>
      </w:r>
      <w:r w:rsidR="000F4604" w:rsidRPr="000F4604">
        <w:t xml:space="preserve"> that </w:t>
      </w:r>
      <w:r w:rsidR="000F4604" w:rsidRPr="000F4604">
        <w:rPr>
          <w:b/>
          <w:bCs/>
        </w:rPr>
        <w:t xml:space="preserve">timely </w:t>
      </w:r>
      <w:r w:rsidR="000F4604" w:rsidRPr="000F4604">
        <w:t>and</w:t>
      </w:r>
      <w:r w:rsidR="000F4604" w:rsidRPr="000F4604">
        <w:rPr>
          <w:b/>
          <w:bCs/>
        </w:rPr>
        <w:t xml:space="preserve"> appropriate redress</w:t>
      </w:r>
      <w:r w:rsidR="000F4604" w:rsidRPr="000F4604">
        <w:t xml:space="preserve"> </w:t>
      </w:r>
      <w:r>
        <w:br/>
      </w:r>
      <w:r w:rsidR="000F4604" w:rsidRPr="000F4604">
        <w:t>was made available to survivors.</w:t>
      </w:r>
      <w:r w:rsidR="006A2100">
        <w:t>”</w:t>
      </w:r>
    </w:p>
    <w:p w14:paraId="0C347E15" w14:textId="211324EB" w:rsidR="000F4604" w:rsidRDefault="000F4604" w:rsidP="00BB0F84"/>
    <w:p w14:paraId="53A629C5" w14:textId="427CB551" w:rsidR="006C43ED" w:rsidRDefault="00745A32" w:rsidP="00BB0F84">
      <w:r>
        <w:rPr>
          <w:b/>
          <w:bCs/>
          <w:noProof/>
        </w:rPr>
        <w:drawing>
          <wp:anchor distT="0" distB="0" distL="114300" distR="114300" simplePos="0" relativeHeight="252009472" behindDoc="0" locked="0" layoutInCell="1" allowOverlap="1" wp14:anchorId="6B779521" wp14:editId="30C37A94">
            <wp:simplePos x="0" y="0"/>
            <wp:positionH relativeFrom="margin">
              <wp:posOffset>0</wp:posOffset>
            </wp:positionH>
            <wp:positionV relativeFrom="paragraph">
              <wp:posOffset>251980</wp:posOffset>
            </wp:positionV>
            <wp:extent cx="1456690" cy="1666875"/>
            <wp:effectExtent l="0" t="0" r="0" b="0"/>
            <wp:wrapNone/>
            <wp:docPr id="34624624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4624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3ED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0596D37E" wp14:editId="3F49A9C5">
                <wp:simplePos x="0" y="0"/>
                <wp:positionH relativeFrom="margin">
                  <wp:posOffset>2241550</wp:posOffset>
                </wp:positionH>
                <wp:positionV relativeFrom="paragraph">
                  <wp:posOffset>290830</wp:posOffset>
                </wp:positionV>
                <wp:extent cx="3488055" cy="381000"/>
                <wp:effectExtent l="0" t="0" r="0" b="0"/>
                <wp:wrapNone/>
                <wp:docPr id="2133856970" name="Rectangle 21338569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3810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3DA59" id="Rectangle 2133856970" o:spid="_x0000_s1026" alt="&quot;&quot;" style="position:absolute;margin-left:176.5pt;margin-top:22.9pt;width:274.65pt;height:30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" fillcolor="#d1fbdc" stroked="f" strokeweight="1pt">
                <w10:wrap anchorx="margin"/>
              </v:rect>
            </w:pict>
          </mc:Fallback>
        </mc:AlternateContent>
      </w:r>
    </w:p>
    <w:p w14:paraId="25B818C8" w14:textId="62ED3E52" w:rsidR="000F4604" w:rsidRDefault="000F4604" w:rsidP="00B215B5">
      <w:pPr>
        <w:tabs>
          <w:tab w:val="left" w:pos="8304"/>
        </w:tabs>
      </w:pPr>
      <w:r>
        <w:rPr>
          <w:b/>
          <w:bCs/>
        </w:rPr>
        <w:t>Ensure</w:t>
      </w:r>
      <w:r>
        <w:t xml:space="preserve"> means to make sure.</w:t>
      </w:r>
      <w:r w:rsidR="00B215B5">
        <w:tab/>
      </w:r>
    </w:p>
    <w:p w14:paraId="5966C0D9" w14:textId="0F579AF6" w:rsidR="000F4604" w:rsidRDefault="000F4604" w:rsidP="00BB0F84"/>
    <w:p w14:paraId="35FCA871" w14:textId="1459C8D3" w:rsidR="006C43ED" w:rsidRDefault="006C43ED" w:rsidP="00BB0F84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0E8F2C5D" wp14:editId="0802CBC1">
                <wp:simplePos x="0" y="0"/>
                <wp:positionH relativeFrom="margin">
                  <wp:align>right</wp:align>
                </wp:positionH>
                <wp:positionV relativeFrom="paragraph">
                  <wp:posOffset>280670</wp:posOffset>
                </wp:positionV>
                <wp:extent cx="3488055" cy="736600"/>
                <wp:effectExtent l="0" t="0" r="0" b="6350"/>
                <wp:wrapNone/>
                <wp:docPr id="714804333" name="Rectangle 714804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7366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B59927D" id="Rectangle 714804333" o:spid="_x0000_s1026" alt="&quot;&quot;" style="position:absolute;margin-left:223.45pt;margin-top:22.1pt;width:274.65pt;height:58pt;z-index:-25132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" fillcolor="#d1fbdc" stroked="f" strokeweight="1pt">
                <w10:wrap anchorx="margin"/>
              </v:rect>
            </w:pict>
          </mc:Fallback>
        </mc:AlternateContent>
      </w:r>
    </w:p>
    <w:p w14:paraId="03EB7F32" w14:textId="125073D7" w:rsidR="000F4604" w:rsidRDefault="000F4604" w:rsidP="00BB0F84">
      <w:r w:rsidRPr="006C43ED">
        <w:rPr>
          <w:b/>
          <w:bCs/>
        </w:rPr>
        <w:t>Timely</w:t>
      </w:r>
      <w:r>
        <w:t xml:space="preserve"> means in the right amount of time.</w:t>
      </w:r>
    </w:p>
    <w:p w14:paraId="061C4B70" w14:textId="77777777" w:rsidR="000F4604" w:rsidRDefault="000F4604" w:rsidP="00BB0F84"/>
    <w:p w14:paraId="7987CEC6" w14:textId="1051214D" w:rsidR="000F4604" w:rsidRDefault="003A1AD1" w:rsidP="00BB0F84"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2010496" behindDoc="0" locked="0" layoutInCell="1" allowOverlap="1" wp14:anchorId="048EFC6E" wp14:editId="15149D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3632" cy="1111250"/>
            <wp:effectExtent l="0" t="0" r="1905" b="0"/>
            <wp:wrapNone/>
            <wp:docPr id="73084326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4326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54" cy="111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3ED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5B0F2174" wp14:editId="6E4F4EC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488055" cy="1073150"/>
                <wp:effectExtent l="0" t="0" r="0" b="0"/>
                <wp:wrapNone/>
                <wp:docPr id="94425588" name="Rectangle 94425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10731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D28CC1" id="Rectangle 94425588" o:spid="_x0000_s1026" alt="&quot;&quot;" style="position:absolute;margin-left:223.45pt;margin-top:.65pt;width:274.65pt;height:84.5pt;z-index:-25132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" fillcolor="#d1fbdc" stroked="f" strokeweight="1pt">
                <w10:wrap anchorx="margin"/>
              </v:rect>
            </w:pict>
          </mc:Fallback>
        </mc:AlternateContent>
      </w:r>
      <w:r w:rsidR="000F4604" w:rsidRPr="006C43ED">
        <w:rPr>
          <w:b/>
          <w:bCs/>
        </w:rPr>
        <w:t>Appropriate</w:t>
      </w:r>
      <w:r w:rsidR="000F4604">
        <w:t xml:space="preserve"> means what was offered as redress would be the right thing for survivors.</w:t>
      </w:r>
    </w:p>
    <w:p w14:paraId="253ADF71" w14:textId="4AF43459" w:rsidR="006C43ED" w:rsidRDefault="006C43ED" w:rsidP="00BB0F84"/>
    <w:p w14:paraId="6E991488" w14:textId="3AD89653" w:rsidR="006C43ED" w:rsidRDefault="006C43ED" w:rsidP="00BB0F84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37C15A0" wp14:editId="2C9B0594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3488055" cy="7200900"/>
                <wp:effectExtent l="0" t="0" r="0" b="0"/>
                <wp:wrapNone/>
                <wp:docPr id="1642156050" name="Rectangle 16421560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72009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66785F2" id="Rectangle 1642156050" o:spid="_x0000_s1026" alt="&quot;&quot;" style="position:absolute;margin-left:223.45pt;margin-top:16.45pt;width:274.65pt;height:567pt;z-index:-25131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" fillcolor="#d1fbdc" stroked="f" strokeweight="1pt">
                <w10:wrap anchorx="margin"/>
              </v:rect>
            </w:pict>
          </mc:Fallback>
        </mc:AlternateContent>
      </w:r>
    </w:p>
    <w:p w14:paraId="3DB5EF8D" w14:textId="738E13D0" w:rsidR="000F4604" w:rsidRDefault="003A1AD1" w:rsidP="00B215B5">
      <w:pPr>
        <w:tabs>
          <w:tab w:val="left" w:pos="8160"/>
        </w:tabs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5CEAE4B2" wp14:editId="1D88684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86230" cy="1584960"/>
            <wp:effectExtent l="0" t="0" r="0" b="0"/>
            <wp:wrapNone/>
            <wp:docPr id="738529318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29318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04" w:rsidRPr="003A1AD1">
        <w:rPr>
          <w:b/>
          <w:bCs/>
        </w:rPr>
        <w:t>Redress</w:t>
      </w:r>
      <w:r w:rsidR="000F4604">
        <w:t xml:space="preserve"> means someone:</w:t>
      </w:r>
      <w:r w:rsidR="00B215B5">
        <w:tab/>
      </w:r>
    </w:p>
    <w:p w14:paraId="78D74C49" w14:textId="4214FF6C" w:rsidR="000F4604" w:rsidRDefault="002847D1" w:rsidP="002847D1">
      <w:pPr>
        <w:pStyle w:val="Listtoplevel"/>
      </w:pPr>
      <w:r>
        <w:t>agrees that something bad has happened</w:t>
      </w:r>
    </w:p>
    <w:p w14:paraId="3D018324" w14:textId="6BFF6805" w:rsidR="002847D1" w:rsidRDefault="002847D1" w:rsidP="002847D1">
      <w:pPr>
        <w:pStyle w:val="Listtoplevel"/>
      </w:pPr>
      <w:r>
        <w:t>does something to try to:</w:t>
      </w:r>
    </w:p>
    <w:p w14:paraId="07CD255C" w14:textId="40466FBE" w:rsidR="002847D1" w:rsidRDefault="003A1AD1" w:rsidP="002847D1">
      <w:pPr>
        <w:pStyle w:val="Listsecondlevel"/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69DA6ECF" wp14:editId="6B079913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531620" cy="1531620"/>
            <wp:effectExtent l="0" t="0" r="0" b="0"/>
            <wp:wrapNone/>
            <wp:docPr id="160516627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6627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7D1">
        <w:t>put things right</w:t>
      </w:r>
    </w:p>
    <w:p w14:paraId="55447ED8" w14:textId="0B74B5CF" w:rsidR="002847D1" w:rsidRDefault="002847D1" w:rsidP="002847D1">
      <w:pPr>
        <w:pStyle w:val="Listsecondlevel"/>
      </w:pPr>
      <w:r>
        <w:t>make up for any harm that has been done.</w:t>
      </w:r>
    </w:p>
    <w:p w14:paraId="2A8A744C" w14:textId="4AFBF6CD" w:rsidR="002847D1" w:rsidRDefault="003A1AD1" w:rsidP="002847D1">
      <w:r>
        <w:rPr>
          <w:noProof/>
        </w:rPr>
        <w:drawing>
          <wp:anchor distT="0" distB="0" distL="114300" distR="114300" simplePos="0" relativeHeight="252013568" behindDoc="0" locked="0" layoutInCell="1" allowOverlap="1" wp14:anchorId="114AAEC9" wp14:editId="1FC1DB52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1852930" cy="1310640"/>
            <wp:effectExtent l="0" t="0" r="0" b="0"/>
            <wp:wrapNone/>
            <wp:docPr id="720604653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04653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6E2C3" w14:textId="2BFE0469" w:rsidR="002847D1" w:rsidRDefault="002847D1" w:rsidP="002847D1">
      <w:r>
        <w:t>Redress can be things like:</w:t>
      </w:r>
    </w:p>
    <w:p w14:paraId="5E6D6F2E" w14:textId="7D9C9D9C" w:rsidR="002847D1" w:rsidRDefault="002847D1" w:rsidP="002847D1">
      <w:pPr>
        <w:pStyle w:val="Listtoplevel"/>
      </w:pPr>
      <w:r>
        <w:t>saying sorry</w:t>
      </w:r>
    </w:p>
    <w:p w14:paraId="3B669915" w14:textId="3A51BC3C" w:rsidR="002847D1" w:rsidRDefault="003A1AD1" w:rsidP="002847D1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295D03C4" wp14:editId="139A4125">
            <wp:simplePos x="0" y="0"/>
            <wp:positionH relativeFrom="margin">
              <wp:align>left</wp:align>
            </wp:positionH>
            <wp:positionV relativeFrom="paragraph">
              <wp:posOffset>661035</wp:posOffset>
            </wp:positionV>
            <wp:extent cx="1676400" cy="1048585"/>
            <wp:effectExtent l="0" t="0" r="0" b="0"/>
            <wp:wrapNone/>
            <wp:docPr id="146867975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975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1" cy="105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7D1">
        <w:t>giving money as a way of saying sorry</w:t>
      </w:r>
    </w:p>
    <w:p w14:paraId="5687E533" w14:textId="46FEDC2E" w:rsidR="002847D1" w:rsidRPr="000F4604" w:rsidRDefault="002847D1" w:rsidP="002847D1">
      <w:pPr>
        <w:pStyle w:val="Listtoplevel"/>
      </w:pPr>
      <w:r>
        <w:t>giving other kinds of support like counselling.</w:t>
      </w:r>
    </w:p>
    <w:p w14:paraId="37E3B780" w14:textId="021C8569" w:rsidR="00BC2925" w:rsidRDefault="00044B0C" w:rsidP="006C43ED">
      <w:r>
        <w:br w:type="page"/>
      </w:r>
      <w:r w:rsidR="000F46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639034A" wp14:editId="7934B40B">
                <wp:simplePos x="0" y="0"/>
                <wp:positionH relativeFrom="margin">
                  <wp:posOffset>2226310</wp:posOffset>
                </wp:positionH>
                <wp:positionV relativeFrom="paragraph">
                  <wp:posOffset>-74295</wp:posOffset>
                </wp:positionV>
                <wp:extent cx="3505200" cy="1775460"/>
                <wp:effectExtent l="0" t="0" r="0" b="0"/>
                <wp:wrapNone/>
                <wp:docPr id="94841984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775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05A9F21" id="Rectangle 14" o:spid="_x0000_s1026" alt="&quot;&quot;" style="position:absolute;margin-left:175.3pt;margin-top:-5.85pt;width:276pt;height:139.8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" fillcolor="#fff2cc [663]" stroked="f" strokeweight="1pt">
                <w10:wrap anchorx="margin"/>
              </v:rect>
            </w:pict>
          </mc:Fallback>
        </mc:AlternateContent>
      </w:r>
      <w:r w:rsidR="00CB2D00">
        <w:rPr>
          <w:noProof/>
        </w:rPr>
        <w:drawing>
          <wp:anchor distT="0" distB="0" distL="114300" distR="114300" simplePos="0" relativeHeight="251963392" behindDoc="0" locked="0" layoutInCell="1" allowOverlap="1" wp14:anchorId="3DFC3207" wp14:editId="71CD2CC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647825" cy="1235674"/>
            <wp:effectExtent l="0" t="0" r="0" b="3175"/>
            <wp:wrapNone/>
            <wp:docPr id="88345312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5312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83">
        <w:t>“</w:t>
      </w:r>
      <w:r w:rsidR="00BC2925">
        <w:t xml:space="preserve">As a </w:t>
      </w:r>
      <w:r w:rsidR="00E536E8">
        <w:t xml:space="preserve">public service </w:t>
      </w:r>
      <w:r w:rsidR="00BC2925">
        <w:t xml:space="preserve">we haven’t necessarily </w:t>
      </w:r>
      <w:r w:rsidR="00BC2925" w:rsidRPr="008D37B1">
        <w:rPr>
          <w:b/>
          <w:bCs/>
        </w:rPr>
        <w:t>represented</w:t>
      </w:r>
      <w:r w:rsidR="00BC2925">
        <w:t xml:space="preserve"> the </w:t>
      </w:r>
      <w:r w:rsidR="00BC2925" w:rsidRPr="008D37B1">
        <w:rPr>
          <w:b/>
          <w:bCs/>
        </w:rPr>
        <w:t>diversity</w:t>
      </w:r>
      <w:r w:rsidR="00BC2925">
        <w:t xml:space="preserve"> of the people we are </w:t>
      </w:r>
      <w:r w:rsidR="00D5682C">
        <w:br/>
      </w:r>
      <w:r w:rsidR="00BC2925">
        <w:t>meant to serve</w:t>
      </w:r>
      <w:r w:rsidR="000F4604">
        <w:t xml:space="preserve"> </w:t>
      </w:r>
      <w:r w:rsidR="000F4604" w:rsidRPr="000F4604">
        <w:rPr>
          <w:bCs/>
          <w:lang w:val="en-NZ"/>
        </w:rPr>
        <w:t xml:space="preserve">or been as </w:t>
      </w:r>
      <w:r w:rsidR="000F4604" w:rsidRPr="000F4604">
        <w:rPr>
          <w:b/>
          <w:lang w:val="en-NZ"/>
        </w:rPr>
        <w:t>inclusive</w:t>
      </w:r>
      <w:r w:rsidR="000F4604" w:rsidRPr="000F4604">
        <w:rPr>
          <w:bCs/>
          <w:lang w:val="en-NZ"/>
        </w:rPr>
        <w:t xml:space="preserve"> as we should have been</w:t>
      </w:r>
      <w:r w:rsidR="00BC2925">
        <w:t>.</w:t>
      </w:r>
      <w:r w:rsidR="006A2100">
        <w:t>”</w:t>
      </w:r>
    </w:p>
    <w:p w14:paraId="0A74AB4B" w14:textId="30336F8C" w:rsidR="00BC2925" w:rsidRDefault="000E2F0A" w:rsidP="008D37B1">
      <w:r>
        <w:rPr>
          <w:b/>
          <w:bCs/>
          <w:noProof/>
        </w:rPr>
        <w:drawing>
          <wp:anchor distT="0" distB="0" distL="114300" distR="114300" simplePos="0" relativeHeight="251876352" behindDoc="0" locked="0" layoutInCell="1" allowOverlap="1" wp14:anchorId="2983C7C7" wp14:editId="53725552">
            <wp:simplePos x="0" y="0"/>
            <wp:positionH relativeFrom="margin">
              <wp:align>left</wp:align>
            </wp:positionH>
            <wp:positionV relativeFrom="page">
              <wp:posOffset>2695575</wp:posOffset>
            </wp:positionV>
            <wp:extent cx="1628775" cy="1628775"/>
            <wp:effectExtent l="0" t="0" r="0" b="9525"/>
            <wp:wrapNone/>
            <wp:docPr id="116542420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2420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09E79" w14:textId="62C1CF71" w:rsidR="008D37B1" w:rsidRDefault="008D37B1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14F118E9" wp14:editId="5231D1B6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488055" cy="1085850"/>
                <wp:effectExtent l="0" t="0" r="0" b="0"/>
                <wp:wrapNone/>
                <wp:docPr id="11447036" name="Rectangle 114470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10858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64176C" id="Rectangle 11447036" o:spid="_x0000_s1026" alt="&quot;&quot;" style="position:absolute;margin-left:223.45pt;margin-top:22.15pt;width:274.65pt;height:85.5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" fillcolor="#d1fbdc" stroked="f" strokeweight="1pt">
                <w10:wrap anchorx="margin"/>
              </v:rect>
            </w:pict>
          </mc:Fallback>
        </mc:AlternateContent>
      </w:r>
    </w:p>
    <w:p w14:paraId="6CAFBAC6" w14:textId="5E5EE9D1" w:rsidR="008D37B1" w:rsidRDefault="00BC2925" w:rsidP="008D37B1">
      <w:r w:rsidRPr="008D37B1">
        <w:rPr>
          <w:b/>
          <w:bCs/>
        </w:rPr>
        <w:t>Represent</w:t>
      </w:r>
      <w:r w:rsidR="005C58A2">
        <w:rPr>
          <w:b/>
          <w:bCs/>
        </w:rPr>
        <w:t>ing</w:t>
      </w:r>
      <w:r>
        <w:t xml:space="preserve"> mean</w:t>
      </w:r>
      <w:r w:rsidR="008D37B1">
        <w:t xml:space="preserve">s </w:t>
      </w:r>
      <w:r w:rsidR="005C58A2">
        <w:t>speaking up for the needs of</w:t>
      </w:r>
      <w:r w:rsidR="008D37B1">
        <w:t xml:space="preserve"> people from</w:t>
      </w:r>
      <w:r w:rsidR="00D5682C">
        <w:br/>
      </w:r>
      <w:r w:rsidR="008D37B1">
        <w:t>different groups</w:t>
      </w:r>
      <w:r w:rsidR="005C58A2">
        <w:t>.</w:t>
      </w:r>
    </w:p>
    <w:p w14:paraId="72355528" w14:textId="5EC4E5D3" w:rsidR="00BC2925" w:rsidRDefault="000E2F0A" w:rsidP="008D37B1">
      <w:r>
        <w:rPr>
          <w:b/>
          <w:bCs/>
          <w:noProof/>
        </w:rPr>
        <w:drawing>
          <wp:anchor distT="0" distB="0" distL="114300" distR="114300" simplePos="0" relativeHeight="252062720" behindDoc="0" locked="0" layoutInCell="1" allowOverlap="1" wp14:anchorId="22548A41" wp14:editId="7D3C8A0B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1554480" cy="1554480"/>
            <wp:effectExtent l="0" t="0" r="7620" b="0"/>
            <wp:wrapThrough wrapText="bothSides">
              <wp:wrapPolygon edited="0">
                <wp:start x="2118" y="1853"/>
                <wp:lineTo x="0" y="6618"/>
                <wp:lineTo x="0" y="11382"/>
                <wp:lineTo x="1059" y="15088"/>
                <wp:lineTo x="794" y="19853"/>
                <wp:lineTo x="9529" y="20912"/>
                <wp:lineTo x="13765" y="20912"/>
                <wp:lineTo x="20647" y="19588"/>
                <wp:lineTo x="21441" y="3441"/>
                <wp:lineTo x="17735" y="2382"/>
                <wp:lineTo x="7412" y="1853"/>
                <wp:lineTo x="2118" y="1853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42985" w14:textId="21AC0191" w:rsidR="00BB0F84" w:rsidRDefault="00BB0F84" w:rsidP="008D37B1">
      <w:pPr>
        <w:rPr>
          <w:b/>
          <w:bCs/>
        </w:rPr>
      </w:pPr>
    </w:p>
    <w:p w14:paraId="352851E0" w14:textId="019BFEF1" w:rsidR="00BC2925" w:rsidRDefault="00BB0F84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186C465" wp14:editId="2C631B84">
                <wp:simplePos x="0" y="0"/>
                <wp:positionH relativeFrom="margin">
                  <wp:align>right</wp:align>
                </wp:positionH>
                <wp:positionV relativeFrom="paragraph">
                  <wp:posOffset>-36195</wp:posOffset>
                </wp:positionV>
                <wp:extent cx="3611880" cy="1047750"/>
                <wp:effectExtent l="0" t="0" r="7620" b="0"/>
                <wp:wrapNone/>
                <wp:docPr id="1860859604" name="Rectangle 1860859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0477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BE49707" id="Rectangle 1860859604" o:spid="_x0000_s1026" alt="&quot;&quot;" style="position:absolute;margin-left:233.2pt;margin-top:-2.85pt;width:284.4pt;height:82.5pt;z-index:-25149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" fillcolor="#d1fbdc" stroked="f" strokeweight="1pt">
                <w10:wrap anchorx="margin"/>
              </v:rect>
            </w:pict>
          </mc:Fallback>
        </mc:AlternateContent>
      </w:r>
      <w:r w:rsidR="00BC2925" w:rsidRPr="008D37B1">
        <w:rPr>
          <w:b/>
          <w:bCs/>
        </w:rPr>
        <w:t>Diversity</w:t>
      </w:r>
      <w:r w:rsidR="00BC2925">
        <w:t xml:space="preserve"> m</w:t>
      </w:r>
      <w:r w:rsidR="008D37B1">
        <w:t>eans having lots of different kinds of people from different groups.</w:t>
      </w:r>
    </w:p>
    <w:p w14:paraId="1AA8E076" w14:textId="4117441C" w:rsidR="00BC2925" w:rsidRDefault="003A1AD1" w:rsidP="008D37B1">
      <w:r>
        <w:rPr>
          <w:b/>
          <w:bCs/>
          <w:noProof/>
        </w:rPr>
        <w:drawing>
          <wp:anchor distT="0" distB="0" distL="114300" distR="114300" simplePos="0" relativeHeight="252017664" behindDoc="0" locked="0" layoutInCell="1" allowOverlap="1" wp14:anchorId="564D0B4E" wp14:editId="54C3F937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600200" cy="1600200"/>
            <wp:effectExtent l="0" t="0" r="0" b="0"/>
            <wp:wrapNone/>
            <wp:docPr id="8018212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212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D84C1" w14:textId="10F674A6" w:rsidR="002847D1" w:rsidRDefault="003A1AD1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1F867BC" wp14:editId="71236001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3611880" cy="777240"/>
                <wp:effectExtent l="0" t="0" r="7620" b="3810"/>
                <wp:wrapNone/>
                <wp:docPr id="970607398" name="Rectangle 970607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7724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A3F98BB" id="Rectangle 970607398" o:spid="_x0000_s1026" alt="&quot;&quot;" style="position:absolute;margin-left:233.2pt;margin-top:21.65pt;width:284.4pt;height:61.2pt;z-index:-25129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" fillcolor="#d1fbdc" stroked="f" strokeweight="1pt">
                <w10:wrap anchorx="margin"/>
              </v:rect>
            </w:pict>
          </mc:Fallback>
        </mc:AlternateContent>
      </w:r>
    </w:p>
    <w:p w14:paraId="07D47B83" w14:textId="66CF018B" w:rsidR="00F415AA" w:rsidRDefault="002847D1" w:rsidP="008D37B1">
      <w:r>
        <w:rPr>
          <w:b/>
          <w:bCs/>
        </w:rPr>
        <w:t>Inclusive</w:t>
      </w:r>
      <w:r>
        <w:t xml:space="preserve"> means making sure </w:t>
      </w:r>
      <w:r w:rsidR="003A1AD1">
        <w:t xml:space="preserve">everyone can be </w:t>
      </w:r>
      <w:r>
        <w:t>part of something.</w:t>
      </w:r>
    </w:p>
    <w:p w14:paraId="3D45EE5F" w14:textId="3992E0AF" w:rsidR="002847D1" w:rsidRDefault="002847D1" w:rsidP="008D37B1"/>
    <w:p w14:paraId="08E1B046" w14:textId="022DB182" w:rsidR="002847D1" w:rsidRPr="002847D1" w:rsidRDefault="002847D1" w:rsidP="008D37B1"/>
    <w:p w14:paraId="36C3B7D1" w14:textId="2DFF7902" w:rsidR="00BC2925" w:rsidRDefault="000E2F0A" w:rsidP="008D37B1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D73C72E" wp14:editId="46E2771D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1584960" cy="1339215"/>
                <wp:effectExtent l="0" t="0" r="0" b="0"/>
                <wp:wrapNone/>
                <wp:docPr id="1555893494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1339215"/>
                          <a:chOff x="0" y="0"/>
                          <a:chExt cx="1769745" cy="1491615"/>
                        </a:xfrm>
                      </wpg:grpSpPr>
                      <pic:pic xmlns:pic="http://schemas.openxmlformats.org/drawingml/2006/picture">
                        <pic:nvPicPr>
                          <pic:cNvPr id="789618876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3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93060" name="Multiplication Sign 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769620" y="586740"/>
                            <a:ext cx="1000125" cy="9048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EA0B2B" id="Group 52" o:spid="_x0000_s1026" style="position:absolute;margin-left:0;margin-top:4.85pt;width:124.8pt;height:105.45pt;z-index:251880448;mso-position-horizontal:left;mso-position-horizontal-relative:margin;mso-width-relative:margin;mso-height-relative:margin" coordsize="17697,1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">
                <v:shape id="Picture 38" o:spid="_x0000_s1027" type="#_x0000_t75" alt="&quot;&quot;" style="position:absolute;width:17145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">
                  <v:imagedata r:id="rId89" o:title=""/>
                </v:shape>
                <v:shape id="Multiplication Sign 39" o:spid="_x0000_s1028" alt="&quot;&quot;" style="position:absolute;left:7696;top:5867;width:10001;height:9049;visibility:visible;mso-wrap-style:square;v-text-anchor:middle" coordsize="1000125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" path="m168811,296238l311599,138419,500063,308934,688526,138419,831314,296238,658672,452438,831314,608637,688526,766456,500063,595941,311599,766456,168811,608637,341453,452438,168811,296238xe" fillcolor="red" stroked="f" strokeweight="1pt">
                  <v:stroke joinstyle="miter"/>
                  <v:path arrowok="t" o:connecttype="custom" o:connectlocs="168811,296238;311599,138419;500063,308934;688526,138419;831314,296238;658672,452438;831314,608637;688526,766456;500063,595941;311599,766456;168811,608637;341453,452438;168811,296238" o:connectangles="0,0,0,0,0,0,0,0,0,0,0,0,0"/>
                </v:shape>
                <w10:wrap anchorx="margin"/>
              </v:group>
            </w:pict>
          </mc:Fallback>
        </mc:AlternateContent>
      </w:r>
      <w:r w:rsidR="00BC2925">
        <w:t xml:space="preserve">The </w:t>
      </w:r>
      <w:r w:rsidR="00E536E8">
        <w:t xml:space="preserve">public service </w:t>
      </w:r>
      <w:r w:rsidR="00BC2925">
        <w:t xml:space="preserve">has not always worked well </w:t>
      </w:r>
      <w:r w:rsidR="008D37B1">
        <w:t>in</w:t>
      </w:r>
      <w:r w:rsidR="00BC2925">
        <w:t xml:space="preserve"> supporting Māori in the ways that they need.</w:t>
      </w:r>
    </w:p>
    <w:p w14:paraId="108A5EEC" w14:textId="7AFE542D" w:rsidR="00046094" w:rsidRDefault="00046094">
      <w:pPr>
        <w:spacing w:line="240" w:lineRule="auto"/>
        <w:ind w:left="0"/>
      </w:pPr>
      <w:r>
        <w:br w:type="page"/>
      </w:r>
    </w:p>
    <w:p w14:paraId="67344098" w14:textId="38283ECF" w:rsidR="00BC2925" w:rsidRDefault="0041662D" w:rsidP="008D37B1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066352B" wp14:editId="254A5985">
            <wp:simplePos x="0" y="0"/>
            <wp:positionH relativeFrom="column">
              <wp:posOffset>-3810</wp:posOffset>
            </wp:positionH>
            <wp:positionV relativeFrom="paragraph">
              <wp:posOffset>-403860</wp:posOffset>
            </wp:positionV>
            <wp:extent cx="1548765" cy="1733550"/>
            <wp:effectExtent l="0" t="0" r="0" b="0"/>
            <wp:wrapNone/>
            <wp:docPr id="1750852573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52573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925">
        <w:t xml:space="preserve">The PSC needs to make sure that </w:t>
      </w:r>
      <w:r w:rsidR="008D37B1">
        <w:t>representing</w:t>
      </w:r>
      <w:r w:rsidR="00BC2925">
        <w:t xml:space="preserve"> / supporting diverse communities is very important to the </w:t>
      </w:r>
      <w:r w:rsidR="00E536E8">
        <w:t xml:space="preserve">public </w:t>
      </w:r>
      <w:r w:rsidR="003A1AD1">
        <w:t>s</w:t>
      </w:r>
      <w:r w:rsidR="00BC2925">
        <w:t>ervice.</w:t>
      </w:r>
    </w:p>
    <w:p w14:paraId="0B231C01" w14:textId="65F2BFB8" w:rsidR="00BB0F84" w:rsidRDefault="0041662D" w:rsidP="008D37B1">
      <w:r>
        <w:rPr>
          <w:noProof/>
        </w:rPr>
        <w:drawing>
          <wp:anchor distT="0" distB="0" distL="114300" distR="114300" simplePos="0" relativeHeight="251882496" behindDoc="0" locked="0" layoutInCell="1" allowOverlap="1" wp14:anchorId="21F7798B" wp14:editId="68229083">
            <wp:simplePos x="0" y="0"/>
            <wp:positionH relativeFrom="margin">
              <wp:posOffset>-121920</wp:posOffset>
            </wp:positionH>
            <wp:positionV relativeFrom="paragraph">
              <wp:posOffset>153035</wp:posOffset>
            </wp:positionV>
            <wp:extent cx="1750060" cy="1750060"/>
            <wp:effectExtent l="0" t="0" r="0" b="2540"/>
            <wp:wrapNone/>
            <wp:docPr id="46418681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8681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00D81" w14:textId="4A347120" w:rsidR="0041662D" w:rsidRDefault="0041662D" w:rsidP="008D37B1"/>
    <w:p w14:paraId="4E5FB5A5" w14:textId="70629FD8" w:rsidR="00BC2925" w:rsidRDefault="00BC2925" w:rsidP="008D37B1">
      <w:r>
        <w:t>The PSC has</w:t>
      </w:r>
      <w:r w:rsidR="0041662D">
        <w:t xml:space="preserve"> so far</w:t>
      </w:r>
      <w:r>
        <w:t xml:space="preserve"> failed to </w:t>
      </w:r>
      <w:r w:rsidR="00BB0F84">
        <w:t>represent diverse communities</w:t>
      </w:r>
      <w:r>
        <w:t>.</w:t>
      </w:r>
    </w:p>
    <w:p w14:paraId="4757216B" w14:textId="77777777" w:rsidR="00BC2925" w:rsidRDefault="00BC2925" w:rsidP="008D37B1"/>
    <w:p w14:paraId="5910F085" w14:textId="70E0068F" w:rsidR="00F415AA" w:rsidRDefault="008D37B1" w:rsidP="008D37B1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8A4731F" wp14:editId="5A252A56">
                <wp:simplePos x="0" y="0"/>
                <wp:positionH relativeFrom="margin">
                  <wp:posOffset>2230120</wp:posOffset>
                </wp:positionH>
                <wp:positionV relativeFrom="paragraph">
                  <wp:posOffset>267335</wp:posOffset>
                </wp:positionV>
                <wp:extent cx="3573780" cy="3227705"/>
                <wp:effectExtent l="0" t="0" r="7620" b="0"/>
                <wp:wrapNone/>
                <wp:docPr id="399372206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2277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F7FB4" id="Rectangle 14" o:spid="_x0000_s1026" alt="&quot;&quot;" style="position:absolute;margin-left:175.6pt;margin-top:21.05pt;width:281.4pt;height:254.15pt;z-index:-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" fillcolor="#fff2cc [663]" stroked="f" strokeweight="1pt">
                <w10:wrap anchorx="margin"/>
              </v:rect>
            </w:pict>
          </mc:Fallback>
        </mc:AlternateContent>
      </w:r>
    </w:p>
    <w:p w14:paraId="1EB0A3A1" w14:textId="77777777" w:rsidR="006A2100" w:rsidRDefault="00CB2D00" w:rsidP="008D37B1">
      <w:r>
        <w:rPr>
          <w:noProof/>
        </w:rPr>
        <w:drawing>
          <wp:anchor distT="0" distB="0" distL="114300" distR="114300" simplePos="0" relativeHeight="251965440" behindDoc="0" locked="0" layoutInCell="1" allowOverlap="1" wp14:anchorId="5A9879F6" wp14:editId="673B41A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647825" cy="1235674"/>
            <wp:effectExtent l="0" t="0" r="0" b="3175"/>
            <wp:wrapNone/>
            <wp:docPr id="190878340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8340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83">
        <w:t>“</w:t>
      </w:r>
      <w:r w:rsidR="00BC2925">
        <w:t xml:space="preserve">As the </w:t>
      </w:r>
      <w:r w:rsidR="00F415AA">
        <w:t>Public</w:t>
      </w:r>
      <w:r w:rsidR="00BC2925">
        <w:t xml:space="preserve"> Service Commissioner, I accept </w:t>
      </w:r>
      <w:r w:rsidR="008008A1">
        <w:t>r</w:t>
      </w:r>
      <w:r w:rsidR="00BC2925" w:rsidRPr="008D37B1">
        <w:rPr>
          <w:b/>
          <w:bCs/>
        </w:rPr>
        <w:t>esponsibility</w:t>
      </w:r>
      <w:r w:rsidR="00BC2925">
        <w:t xml:space="preserve"> for these past </w:t>
      </w:r>
      <w:r w:rsidR="008008A1">
        <w:t>failings,</w:t>
      </w:r>
      <w:r w:rsidR="00BC2925">
        <w:t xml:space="preserve"> and I deeply </w:t>
      </w:r>
      <w:r w:rsidR="00BC2925" w:rsidRPr="00044B0C">
        <w:t>regret</w:t>
      </w:r>
      <w:r w:rsidR="008008A1">
        <w:t xml:space="preserve"> </w:t>
      </w:r>
      <w:r w:rsidR="00BC2925">
        <w:t xml:space="preserve">that you </w:t>
      </w:r>
      <w:r w:rsidR="008008A1">
        <w:t xml:space="preserve">suffered the harm and abuse these failings allowed. </w:t>
      </w:r>
    </w:p>
    <w:p w14:paraId="0D6711D8" w14:textId="77777777" w:rsidR="006A2100" w:rsidRPr="006A2100" w:rsidRDefault="006A2100" w:rsidP="008D37B1">
      <w:pPr>
        <w:rPr>
          <w:sz w:val="24"/>
          <w:szCs w:val="16"/>
        </w:rPr>
      </w:pPr>
    </w:p>
    <w:p w14:paraId="79B1C303" w14:textId="77777777" w:rsidR="006A2100" w:rsidRPr="006A2100" w:rsidRDefault="006A2100" w:rsidP="008D37B1">
      <w:pPr>
        <w:rPr>
          <w:sz w:val="24"/>
          <w:szCs w:val="16"/>
        </w:rPr>
      </w:pPr>
    </w:p>
    <w:p w14:paraId="33DE3BF4" w14:textId="50BD658D" w:rsidR="00BC2925" w:rsidRDefault="008008A1" w:rsidP="008D37B1">
      <w:r>
        <w:t>I apologise for that.</w:t>
      </w:r>
      <w:r w:rsidR="006A2100">
        <w:t>”</w:t>
      </w:r>
    </w:p>
    <w:p w14:paraId="22294B48" w14:textId="77777777" w:rsidR="003A1AD1" w:rsidRDefault="003A1AD1" w:rsidP="008D37B1"/>
    <w:p w14:paraId="3622A0B3" w14:textId="211D0C71" w:rsidR="003A1AD1" w:rsidRDefault="003A1AD1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2018688" behindDoc="0" locked="0" layoutInCell="1" allowOverlap="1" wp14:anchorId="126C9CCB" wp14:editId="084F919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85900" cy="1485900"/>
            <wp:effectExtent l="0" t="0" r="0" b="0"/>
            <wp:wrapNone/>
            <wp:docPr id="38055829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5829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DE11" w14:textId="45F69E20" w:rsidR="00BC2925" w:rsidRDefault="00D5682C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2A8F2F2" wp14:editId="75270A62">
                <wp:simplePos x="0" y="0"/>
                <wp:positionH relativeFrom="margin">
                  <wp:align>right</wp:align>
                </wp:positionH>
                <wp:positionV relativeFrom="paragraph">
                  <wp:posOffset>-66675</wp:posOffset>
                </wp:positionV>
                <wp:extent cx="3478530" cy="1123950"/>
                <wp:effectExtent l="0" t="0" r="7620" b="0"/>
                <wp:wrapNone/>
                <wp:docPr id="444860570" name="Rectangle 444860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112395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F46CFB" id="Rectangle 444860570" o:spid="_x0000_s1026" alt="&quot;&quot;" style="position:absolute;margin-left:222.7pt;margin-top:-5.25pt;width:273.9pt;height:88.5pt;z-index:-25148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" fillcolor="#d1fbdc" stroked="f" strokeweight="1pt">
                <w10:wrap anchorx="margin"/>
              </v:rect>
            </w:pict>
          </mc:Fallback>
        </mc:AlternateContent>
      </w:r>
      <w:r w:rsidR="00BC2925">
        <w:rPr>
          <w:b/>
          <w:bCs/>
        </w:rPr>
        <w:t xml:space="preserve">Responsibility </w:t>
      </w:r>
      <w:r w:rsidR="00BC2925">
        <w:t>mea</w:t>
      </w:r>
      <w:r w:rsidR="00BB0F84">
        <w:t xml:space="preserve">ns that </w:t>
      </w:r>
      <w:r>
        <w:br/>
      </w:r>
      <w:r w:rsidR="00BB0F84">
        <w:t>someone will take the blame if something goes wrong.</w:t>
      </w:r>
    </w:p>
    <w:p w14:paraId="23600EC0" w14:textId="748EDFAC" w:rsidR="00F415AA" w:rsidRDefault="00F415AA" w:rsidP="008D37B1"/>
    <w:p w14:paraId="55F1D468" w14:textId="77777777" w:rsidR="006A2100" w:rsidRDefault="006A2100" w:rsidP="008D37B1"/>
    <w:p w14:paraId="229082AD" w14:textId="0888B0D4" w:rsidR="00BC2925" w:rsidRDefault="006A2100" w:rsidP="008D37B1"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1285B3A1" wp14:editId="492091A3">
            <wp:simplePos x="0" y="0"/>
            <wp:positionH relativeFrom="margin">
              <wp:posOffset>0</wp:posOffset>
            </wp:positionH>
            <wp:positionV relativeFrom="paragraph">
              <wp:posOffset>-359525</wp:posOffset>
            </wp:positionV>
            <wp:extent cx="1647825" cy="1235075"/>
            <wp:effectExtent l="0" t="0" r="9525" b="3175"/>
            <wp:wrapNone/>
            <wp:docPr id="106281037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1037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D49403E" wp14:editId="0A070496">
                <wp:simplePos x="0" y="0"/>
                <wp:positionH relativeFrom="margin">
                  <wp:posOffset>2226310</wp:posOffset>
                </wp:positionH>
                <wp:positionV relativeFrom="paragraph">
                  <wp:posOffset>-13220</wp:posOffset>
                </wp:positionV>
                <wp:extent cx="3505200" cy="714375"/>
                <wp:effectExtent l="0" t="0" r="0" b="9525"/>
                <wp:wrapNone/>
                <wp:docPr id="123121460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D1667" id="Rectangle 14" o:spid="_x0000_s1026" alt="&quot;&quot;" style="position:absolute;margin-left:175.3pt;margin-top:-1.05pt;width:276pt;height:56.2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" fillcolor="#fff2cc [663]" stroked="f" strokeweight="1pt">
                <w10:wrap anchorx="margin"/>
              </v:rect>
            </w:pict>
          </mc:Fallback>
        </mc:AlternateContent>
      </w:r>
      <w:r w:rsidR="008F4983">
        <w:t>“</w:t>
      </w:r>
      <w:r w:rsidR="00BC2925">
        <w:t>I know nothing I say today can ever fix these past wrongs.</w:t>
      </w:r>
      <w:r>
        <w:t>”</w:t>
      </w:r>
    </w:p>
    <w:p w14:paraId="604A6A6B" w14:textId="77777777" w:rsidR="006A2100" w:rsidRDefault="006A2100" w:rsidP="008D37B1"/>
    <w:p w14:paraId="631D1B08" w14:textId="5E7BF246" w:rsidR="006A2100" w:rsidRDefault="006A2100" w:rsidP="008D37B1">
      <w:r>
        <w:rPr>
          <w:noProof/>
        </w:rPr>
        <w:drawing>
          <wp:anchor distT="0" distB="0" distL="114300" distR="114300" simplePos="0" relativeHeight="251886592" behindDoc="0" locked="0" layoutInCell="1" allowOverlap="1" wp14:anchorId="7EA4C0ED" wp14:editId="74C4F4D0">
            <wp:simplePos x="0" y="0"/>
            <wp:positionH relativeFrom="margin">
              <wp:align>left</wp:align>
            </wp:positionH>
            <wp:positionV relativeFrom="page">
              <wp:posOffset>2316480</wp:posOffset>
            </wp:positionV>
            <wp:extent cx="1657350" cy="1657350"/>
            <wp:effectExtent l="0" t="0" r="0" b="0"/>
            <wp:wrapNone/>
            <wp:docPr id="65886840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6840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76956" w14:textId="3E3E95CB" w:rsidR="00BC2925" w:rsidRDefault="00BC2925" w:rsidP="008D37B1">
      <w:r>
        <w:t xml:space="preserve">The PSC will make changes that will make sure people who are in </w:t>
      </w:r>
      <w:r w:rsidR="00046094">
        <w:t xml:space="preserve">state / government </w:t>
      </w:r>
      <w:r>
        <w:t>care will be safe from harm.</w:t>
      </w:r>
    </w:p>
    <w:p w14:paraId="5FE4FCD2" w14:textId="1CE2F60F" w:rsidR="00BC2925" w:rsidRDefault="00BC2925" w:rsidP="008D37B1"/>
    <w:p w14:paraId="2BB606C7" w14:textId="14050742" w:rsidR="00F415AA" w:rsidRDefault="00F415AA" w:rsidP="008D37B1"/>
    <w:p w14:paraId="3076C129" w14:textId="6D1F2283" w:rsidR="008672F0" w:rsidRDefault="00BC2925" w:rsidP="003A1AD1">
      <w:r>
        <w:t>The PSC is making some changes to</w:t>
      </w:r>
      <w:r w:rsidR="008672F0">
        <w:t xml:space="preserve"> make sure:</w:t>
      </w:r>
    </w:p>
    <w:p w14:paraId="2D50C980" w14:textId="3C2373F7" w:rsidR="008672F0" w:rsidRDefault="00F415AA" w:rsidP="00BB0F84">
      <w:pPr>
        <w:pStyle w:val="Listtoplevel"/>
      </w:pPr>
      <w:r>
        <w:t>p</w:t>
      </w:r>
      <w:r w:rsidR="008672F0">
        <w:t>eople in care are kept safe</w:t>
      </w:r>
    </w:p>
    <w:p w14:paraId="06439AEF" w14:textId="07342B48" w:rsidR="00BC2925" w:rsidRDefault="003A1AD1" w:rsidP="00BB0F84">
      <w:pPr>
        <w:pStyle w:val="Listtoplevel"/>
      </w:pPr>
      <w:r>
        <w:drawing>
          <wp:anchor distT="0" distB="0" distL="114300" distR="114300" simplePos="0" relativeHeight="251934720" behindDoc="0" locked="0" layoutInCell="1" allowOverlap="1" wp14:anchorId="54789CCA" wp14:editId="15E19857">
            <wp:simplePos x="0" y="0"/>
            <wp:positionH relativeFrom="margin">
              <wp:align>left</wp:align>
            </wp:positionH>
            <wp:positionV relativeFrom="page">
              <wp:posOffset>4871085</wp:posOffset>
            </wp:positionV>
            <wp:extent cx="1403350" cy="1371600"/>
            <wp:effectExtent l="0" t="0" r="6350" b="0"/>
            <wp:wrapNone/>
            <wp:docPr id="205519888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9888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6E8">
        <w:t xml:space="preserve">public service </w:t>
      </w:r>
      <w:r w:rsidR="00BC2925">
        <w:t>agencies work together</w:t>
      </w:r>
    </w:p>
    <w:p w14:paraId="167F17B2" w14:textId="1165BDEF" w:rsidR="008672F0" w:rsidRDefault="00E536E8" w:rsidP="00BB0F84">
      <w:pPr>
        <w:pStyle w:val="Listtoplevel"/>
      </w:pPr>
      <w:r>
        <w:t xml:space="preserve">public service </w:t>
      </w:r>
      <w:r w:rsidR="008672F0">
        <w:t xml:space="preserve">agencies are </w:t>
      </w:r>
      <w:r w:rsidR="00353726">
        <w:t xml:space="preserve">in charge of </w:t>
      </w:r>
      <w:r w:rsidR="008672F0">
        <w:t>making the changes needed.</w:t>
      </w:r>
    </w:p>
    <w:p w14:paraId="627723B6" w14:textId="77777777" w:rsidR="008672F0" w:rsidRDefault="008672F0" w:rsidP="008D37B1"/>
    <w:p w14:paraId="5E12C246" w14:textId="77777777" w:rsidR="008672F0" w:rsidRDefault="008672F0">
      <w:pPr>
        <w:spacing w:line="240" w:lineRule="auto"/>
        <w:ind w:left="0"/>
      </w:pPr>
      <w:r>
        <w:br w:type="page"/>
      </w:r>
    </w:p>
    <w:p w14:paraId="5D89F493" w14:textId="1AA46CB9" w:rsidR="008672F0" w:rsidRDefault="008672F0" w:rsidP="008672F0">
      <w:pPr>
        <w:pStyle w:val="Heading1"/>
      </w:pPr>
      <w:r>
        <w:lastRenderedPageBreak/>
        <w:t xml:space="preserve">The </w:t>
      </w:r>
      <w:r w:rsidR="00122572">
        <w:t xml:space="preserve">apology </w:t>
      </w:r>
      <w:r>
        <w:t xml:space="preserve">from the Public Service Commission: </w:t>
      </w:r>
      <w:r w:rsidR="00122572">
        <w:t xml:space="preserve">what </w:t>
      </w:r>
      <w:r>
        <w:t>changes will be made</w:t>
      </w:r>
    </w:p>
    <w:p w14:paraId="15C7905E" w14:textId="70E71631" w:rsidR="008672F0" w:rsidRDefault="008672F0" w:rsidP="008D37B1"/>
    <w:p w14:paraId="27871DB5" w14:textId="129ED169" w:rsidR="008672F0" w:rsidRDefault="008672F0" w:rsidP="008D37B1"/>
    <w:p w14:paraId="2BFDA932" w14:textId="19115A80" w:rsidR="00E15F55" w:rsidRDefault="007E726A" w:rsidP="00BB0F84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949056" behindDoc="0" locked="0" layoutInCell="1" allowOverlap="1" wp14:anchorId="01F7D69D" wp14:editId="69F3BB2C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885950" cy="588790"/>
            <wp:effectExtent l="0" t="0" r="0" b="1905"/>
            <wp:wrapNone/>
            <wp:docPr id="641649058" name="Picture 641649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49058" name="Picture 6416490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55">
        <w:t>Creating a Crown Response Office as part of the PSC</w:t>
      </w:r>
    </w:p>
    <w:p w14:paraId="7F7481A7" w14:textId="6D432BD2" w:rsidR="00E15F55" w:rsidRDefault="00E15F55" w:rsidP="008D37B1"/>
    <w:p w14:paraId="24C905C3" w14:textId="44F51B9D" w:rsidR="00E15F55" w:rsidRDefault="00046094" w:rsidP="008D37B1">
      <w:r>
        <w:rPr>
          <w:noProof/>
        </w:rPr>
        <w:drawing>
          <wp:anchor distT="0" distB="0" distL="114300" distR="114300" simplePos="0" relativeHeight="251947008" behindDoc="0" locked="0" layoutInCell="1" allowOverlap="1" wp14:anchorId="28F9987C" wp14:editId="42614B3F">
            <wp:simplePos x="0" y="0"/>
            <wp:positionH relativeFrom="margin">
              <wp:posOffset>-137160</wp:posOffset>
            </wp:positionH>
            <wp:positionV relativeFrom="paragraph">
              <wp:posOffset>61595</wp:posOffset>
            </wp:positionV>
            <wp:extent cx="1833245" cy="1371600"/>
            <wp:effectExtent l="0" t="0" r="0" b="0"/>
            <wp:wrapNone/>
            <wp:docPr id="16098583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5832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5FB22" w14:textId="40694DE5" w:rsidR="008672F0" w:rsidRDefault="008672F0" w:rsidP="008D37B1">
      <w:r>
        <w:t xml:space="preserve">Creating a </w:t>
      </w:r>
      <w:r w:rsidRPr="00BB0F84">
        <w:rPr>
          <w:b/>
          <w:bCs/>
        </w:rPr>
        <w:t>Crown Response Office</w:t>
      </w:r>
      <w:r>
        <w:t xml:space="preserve"> as part of the PSC is one of the changes the </w:t>
      </w:r>
      <w:r w:rsidR="008008A1">
        <w:t>Government</w:t>
      </w:r>
      <w:r>
        <w:t xml:space="preserve"> </w:t>
      </w:r>
      <w:r w:rsidR="002847D1">
        <w:t>has made.</w:t>
      </w:r>
    </w:p>
    <w:p w14:paraId="07BADF6F" w14:textId="761270E3" w:rsidR="008672F0" w:rsidRDefault="008672F0" w:rsidP="008D37B1"/>
    <w:p w14:paraId="207C6616" w14:textId="10F1F5FA" w:rsidR="00BB0F84" w:rsidRDefault="007E726A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900250A" wp14:editId="00A53B31">
                <wp:simplePos x="0" y="0"/>
                <wp:positionH relativeFrom="margin">
                  <wp:posOffset>2225040</wp:posOffset>
                </wp:positionH>
                <wp:positionV relativeFrom="paragraph">
                  <wp:posOffset>212725</wp:posOffset>
                </wp:positionV>
                <wp:extent cx="3764280" cy="1874520"/>
                <wp:effectExtent l="0" t="0" r="7620" b="0"/>
                <wp:wrapNone/>
                <wp:docPr id="1949569907" name="Rectangle 1949569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187452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62D250" id="Rectangle 1949569907" o:spid="_x0000_s1026" alt="&quot;&quot;" style="position:absolute;margin-left:175.2pt;margin-top:16.75pt;width:296.4pt;height:147.6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" fillcolor="#d1fbdc" stroked="f" strokeweight="1pt">
                <w10:wrap anchorx="margin"/>
              </v:rect>
            </w:pict>
          </mc:Fallback>
        </mc:AlternateContent>
      </w:r>
    </w:p>
    <w:p w14:paraId="46C4B819" w14:textId="5243597F" w:rsidR="00BB0F84" w:rsidRDefault="007E726A" w:rsidP="008D37B1">
      <w:r>
        <w:rPr>
          <w:noProof/>
        </w:rPr>
        <w:drawing>
          <wp:anchor distT="0" distB="0" distL="114300" distR="114300" simplePos="0" relativeHeight="251888640" behindDoc="0" locked="0" layoutInCell="1" allowOverlap="1" wp14:anchorId="02C06A96" wp14:editId="10B6CEA5">
            <wp:simplePos x="0" y="0"/>
            <wp:positionH relativeFrom="margin">
              <wp:align>left</wp:align>
            </wp:positionH>
            <wp:positionV relativeFrom="page">
              <wp:posOffset>6362700</wp:posOffset>
            </wp:positionV>
            <wp:extent cx="1666875" cy="1177540"/>
            <wp:effectExtent l="0" t="0" r="0" b="3810"/>
            <wp:wrapNone/>
            <wp:docPr id="114813460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3460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86" cy="117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F84">
        <w:t xml:space="preserve">A </w:t>
      </w:r>
      <w:r w:rsidR="00BB0F84">
        <w:rPr>
          <w:b/>
          <w:bCs/>
        </w:rPr>
        <w:t>Crown Response Office</w:t>
      </w:r>
      <w:r w:rsidR="00BB0F84">
        <w:t xml:space="preserve"> </w:t>
      </w:r>
      <w:r w:rsidR="002847D1">
        <w:t>is</w:t>
      </w:r>
      <w:r w:rsidR="00BB0F84">
        <w:t xml:space="preserve"> the group of people who handle the </w:t>
      </w:r>
      <w:r w:rsidR="00AE31B6">
        <w:t xml:space="preserve">Government </w:t>
      </w:r>
      <w:r w:rsidR="00BB0F84">
        <w:t xml:space="preserve">response to the </w:t>
      </w:r>
      <w:r w:rsidR="00610B16">
        <w:t>Royal Commission of Inquiry</w:t>
      </w:r>
      <w:r w:rsidR="00BB0F84">
        <w:t xml:space="preserve"> </w:t>
      </w:r>
      <w:r w:rsidR="00B215B5">
        <w:t>Abuse in Care r</w:t>
      </w:r>
      <w:r w:rsidR="00BB0F84">
        <w:t>eport.</w:t>
      </w:r>
    </w:p>
    <w:p w14:paraId="5785272B" w14:textId="70DE0B43" w:rsidR="00BB0F84" w:rsidRPr="00BB0F84" w:rsidRDefault="00BB0F84" w:rsidP="008D37B1"/>
    <w:p w14:paraId="0AE4B386" w14:textId="35A7BEB6" w:rsidR="008672F0" w:rsidRDefault="008672F0" w:rsidP="008D37B1"/>
    <w:p w14:paraId="30E45794" w14:textId="6E2239D8" w:rsidR="008672F0" w:rsidRDefault="008672F0" w:rsidP="008D37B1">
      <w:r>
        <w:t xml:space="preserve">In this </w:t>
      </w:r>
      <w:r w:rsidR="00046094">
        <w:t xml:space="preserve">Easy Read </w:t>
      </w:r>
      <w:proofErr w:type="gramStart"/>
      <w:r>
        <w:t>document</w:t>
      </w:r>
      <w:proofErr w:type="gramEnd"/>
      <w:r>
        <w:t xml:space="preserve"> we will </w:t>
      </w:r>
      <w:r w:rsidR="00B215B5">
        <w:rPr>
          <w:noProof/>
        </w:rPr>
        <w:drawing>
          <wp:anchor distT="0" distB="0" distL="114300" distR="114300" simplePos="0" relativeHeight="252057600" behindDoc="0" locked="0" layoutInCell="1" allowOverlap="1" wp14:anchorId="3211FCF8" wp14:editId="77228657">
            <wp:simplePos x="0" y="0"/>
            <wp:positionH relativeFrom="margin">
              <wp:posOffset>0</wp:posOffset>
            </wp:positionH>
            <wp:positionV relativeFrom="paragraph">
              <wp:posOffset>-254000</wp:posOffset>
            </wp:positionV>
            <wp:extent cx="168148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90" y="21263"/>
                <wp:lineTo x="212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call the Crown Response Office the </w:t>
      </w:r>
      <w:r w:rsidRPr="008D37B1">
        <w:rPr>
          <w:b/>
          <w:bCs/>
        </w:rPr>
        <w:t>CRO</w:t>
      </w:r>
      <w:r>
        <w:t>.</w:t>
      </w:r>
    </w:p>
    <w:p w14:paraId="3F209C84" w14:textId="2F002E2B" w:rsidR="008672F0" w:rsidRDefault="007E726A" w:rsidP="008D37B1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0605B21C" wp14:editId="748A817C">
            <wp:simplePos x="0" y="0"/>
            <wp:positionH relativeFrom="margin">
              <wp:posOffset>-203835</wp:posOffset>
            </wp:positionH>
            <wp:positionV relativeFrom="page">
              <wp:posOffset>730250</wp:posOffset>
            </wp:positionV>
            <wp:extent cx="1819275" cy="1819275"/>
            <wp:effectExtent l="0" t="0" r="0" b="9525"/>
            <wp:wrapNone/>
            <wp:docPr id="199404377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4377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2F0">
        <w:t xml:space="preserve">This Crown Response Office </w:t>
      </w:r>
      <w:r w:rsidR="002847D1">
        <w:t xml:space="preserve">has </w:t>
      </w:r>
      <w:r w:rsidR="008672F0">
        <w:t xml:space="preserve">its own </w:t>
      </w:r>
      <w:r w:rsidR="008672F0">
        <w:rPr>
          <w:b/>
          <w:bCs/>
        </w:rPr>
        <w:t>Chief Executive.</w:t>
      </w:r>
    </w:p>
    <w:p w14:paraId="53DDAB7F" w14:textId="77777777" w:rsidR="008672F0" w:rsidRDefault="008672F0" w:rsidP="008D37B1">
      <w:pPr>
        <w:rPr>
          <w:b/>
          <w:bCs/>
        </w:rPr>
      </w:pPr>
    </w:p>
    <w:p w14:paraId="113793BE" w14:textId="03CF115C" w:rsidR="00BB0F84" w:rsidRDefault="00BB0F84" w:rsidP="008D37B1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22A801D" wp14:editId="4C0354FE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3488055" cy="1257300"/>
                <wp:effectExtent l="0" t="0" r="0" b="0"/>
                <wp:wrapNone/>
                <wp:docPr id="1844738548" name="Rectangle 1844738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12573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32EB9CD" id="Rectangle 1844738548" o:spid="_x0000_s1026" alt="&quot;&quot;" style="position:absolute;margin-left:223.45pt;margin-top:16.95pt;width:274.65pt;height:99pt;z-index:-25148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" fillcolor="#d1fbdc" stroked="f" strokeweight="1pt">
                <w10:wrap anchorx="margin"/>
              </v:rect>
            </w:pict>
          </mc:Fallback>
        </mc:AlternateContent>
      </w:r>
    </w:p>
    <w:p w14:paraId="49544784" w14:textId="5BF34DE3" w:rsidR="008672F0" w:rsidRDefault="007E726A" w:rsidP="008D37B1">
      <w:r>
        <w:rPr>
          <w:noProof/>
        </w:rPr>
        <w:drawing>
          <wp:anchor distT="0" distB="0" distL="114300" distR="114300" simplePos="0" relativeHeight="251950080" behindDoc="0" locked="0" layoutInCell="1" allowOverlap="1" wp14:anchorId="1FFFEFCF" wp14:editId="6A4C8E0A">
            <wp:simplePos x="0" y="0"/>
            <wp:positionH relativeFrom="margin">
              <wp:posOffset>-144780</wp:posOffset>
            </wp:positionH>
            <wp:positionV relativeFrom="paragraph">
              <wp:posOffset>610870</wp:posOffset>
            </wp:positionV>
            <wp:extent cx="1968500" cy="1234440"/>
            <wp:effectExtent l="0" t="0" r="0" b="3810"/>
            <wp:wrapNone/>
            <wp:docPr id="141638411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841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2F0">
        <w:t>The</w:t>
      </w:r>
      <w:r w:rsidR="008672F0">
        <w:rPr>
          <w:b/>
          <w:bCs/>
        </w:rPr>
        <w:t xml:space="preserve"> Chief Executive</w:t>
      </w:r>
      <w:r w:rsidR="008672F0">
        <w:t xml:space="preserve"> is the person who </w:t>
      </w:r>
      <w:proofErr w:type="gramStart"/>
      <w:r w:rsidR="00353726">
        <w:t>is in charge of</w:t>
      </w:r>
      <w:proofErr w:type="gramEnd"/>
      <w:r w:rsidR="008672F0">
        <w:t xml:space="preserve"> the Crown Response Office at the PSC.</w:t>
      </w:r>
    </w:p>
    <w:p w14:paraId="3AD59C16" w14:textId="13377AB9" w:rsidR="00E15F55" w:rsidRDefault="00E15F55" w:rsidP="008D37B1"/>
    <w:p w14:paraId="1DE79B83" w14:textId="01465F9F" w:rsidR="00E15F55" w:rsidRDefault="00E15F55" w:rsidP="008D37B1"/>
    <w:p w14:paraId="7C5424D5" w14:textId="3D9D6430" w:rsidR="008672F0" w:rsidRDefault="008672F0" w:rsidP="008D37B1">
      <w:pPr>
        <w:rPr>
          <w:b/>
          <w:bCs/>
        </w:rPr>
      </w:pPr>
      <w:r>
        <w:t xml:space="preserve">In this </w:t>
      </w:r>
      <w:r w:rsidR="00B215B5">
        <w:t xml:space="preserve">Easy Read </w:t>
      </w:r>
      <w:proofErr w:type="gramStart"/>
      <w:r>
        <w:t>document</w:t>
      </w:r>
      <w:proofErr w:type="gramEnd"/>
      <w:r>
        <w:t xml:space="preserve"> we will call the Chief Executive of the CRO </w:t>
      </w:r>
      <w:r>
        <w:rPr>
          <w:b/>
          <w:bCs/>
        </w:rPr>
        <w:t>the CE of the CRO.</w:t>
      </w:r>
    </w:p>
    <w:p w14:paraId="2D10F4A6" w14:textId="7062E402" w:rsidR="008672F0" w:rsidRDefault="007E726A" w:rsidP="008D37B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7438EEA" wp14:editId="7FB6F0FB">
            <wp:simplePos x="0" y="0"/>
            <wp:positionH relativeFrom="margin">
              <wp:posOffset>-175260</wp:posOffset>
            </wp:positionH>
            <wp:positionV relativeFrom="page">
              <wp:posOffset>5263515</wp:posOffset>
            </wp:positionV>
            <wp:extent cx="2060608" cy="1590675"/>
            <wp:effectExtent l="0" t="0" r="0" b="0"/>
            <wp:wrapNone/>
            <wp:docPr id="195317292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7292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60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6D47" w14:textId="0657C666" w:rsidR="008672F0" w:rsidRPr="008672F0" w:rsidRDefault="008672F0" w:rsidP="008D37B1">
      <w:pPr>
        <w:rPr>
          <w:b/>
          <w:bCs/>
        </w:rPr>
      </w:pPr>
    </w:p>
    <w:p w14:paraId="26D64117" w14:textId="0F883910" w:rsidR="008672F0" w:rsidRDefault="008672F0" w:rsidP="008D37B1">
      <w:r>
        <w:t xml:space="preserve">The CE of the CRO </w:t>
      </w:r>
      <w:proofErr w:type="gramStart"/>
      <w:r w:rsidR="002847D1">
        <w:t>is</w:t>
      </w:r>
      <w:r>
        <w:t xml:space="preserve"> </w:t>
      </w:r>
      <w:r w:rsidR="00353726">
        <w:t>in charge of</w:t>
      </w:r>
      <w:proofErr w:type="gramEnd"/>
      <w:r>
        <w:t xml:space="preserve"> the Government response to the report from the </w:t>
      </w:r>
      <w:r w:rsidR="00E15F55">
        <w:t>R</w:t>
      </w:r>
      <w:r w:rsidR="00046094">
        <w:t>oyal Commission of Inquiry Abuse in Care.</w:t>
      </w:r>
    </w:p>
    <w:p w14:paraId="24AEFC01" w14:textId="4AB6D160" w:rsidR="008672F0" w:rsidRDefault="008672F0" w:rsidP="008D37B1"/>
    <w:p w14:paraId="11FB865E" w14:textId="641818DD" w:rsidR="008D37B1" w:rsidRDefault="008D37B1" w:rsidP="008D37B1"/>
    <w:p w14:paraId="70FC038B" w14:textId="7E83B5F3" w:rsidR="00E15F55" w:rsidRDefault="001C0C99" w:rsidP="008D37B1">
      <w:r>
        <w:rPr>
          <w:noProof/>
        </w:rPr>
        <w:drawing>
          <wp:anchor distT="0" distB="0" distL="114300" distR="114300" simplePos="0" relativeHeight="251892736" behindDoc="0" locked="0" layoutInCell="1" allowOverlap="1" wp14:anchorId="7F0B1AA5" wp14:editId="344457FE">
            <wp:simplePos x="0" y="0"/>
            <wp:positionH relativeFrom="margin">
              <wp:align>left</wp:align>
            </wp:positionH>
            <wp:positionV relativeFrom="page">
              <wp:posOffset>8031480</wp:posOffset>
            </wp:positionV>
            <wp:extent cx="1788795" cy="1104900"/>
            <wp:effectExtent l="0" t="0" r="1905" b="0"/>
            <wp:wrapNone/>
            <wp:docPr id="51545303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5303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5">
        <w:t>H</w:t>
      </w:r>
      <w:r w:rsidR="008672F0">
        <w:t>aving the CRO as part of the PSC</w:t>
      </w:r>
      <w:r w:rsidR="00E15F55">
        <w:t xml:space="preserve"> will make sure </w:t>
      </w:r>
      <w:r w:rsidR="00E82D13">
        <w:t xml:space="preserve">they are not </w:t>
      </w:r>
      <w:r w:rsidR="008008A1">
        <w:t>run by</w:t>
      </w:r>
      <w:r w:rsidR="00E15F55">
        <w:t xml:space="preserve"> agencies who are part of the care system.</w:t>
      </w:r>
    </w:p>
    <w:p w14:paraId="79336F7C" w14:textId="77777777" w:rsidR="00E15F55" w:rsidRDefault="00E15F55" w:rsidP="008D37B1"/>
    <w:p w14:paraId="6444753E" w14:textId="63FCD417" w:rsidR="00E15F55" w:rsidRDefault="001C0C99" w:rsidP="008D37B1"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75615882" wp14:editId="645C5F03">
            <wp:simplePos x="0" y="0"/>
            <wp:positionH relativeFrom="column">
              <wp:posOffset>66675</wp:posOffset>
            </wp:positionH>
            <wp:positionV relativeFrom="page">
              <wp:posOffset>581025</wp:posOffset>
            </wp:positionV>
            <wp:extent cx="1562100" cy="1643380"/>
            <wp:effectExtent l="0" t="0" r="0" b="0"/>
            <wp:wrapNone/>
            <wp:docPr id="1090618837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18837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5">
        <w:t>Having the CRO as part of the PSC will also make sure any work done</w:t>
      </w:r>
      <w:r w:rsidR="00E82D13">
        <w:t xml:space="preserve"> will</w:t>
      </w:r>
      <w:r w:rsidR="00E15F55">
        <w:t>:</w:t>
      </w:r>
    </w:p>
    <w:p w14:paraId="5C124324" w14:textId="49DE404B" w:rsidR="00E15F55" w:rsidRDefault="00E15F55" w:rsidP="00BB0F84">
      <w:pPr>
        <w:pStyle w:val="Listtoplevel"/>
      </w:pPr>
      <w:r>
        <w:t>be thought of as very important</w:t>
      </w:r>
    </w:p>
    <w:p w14:paraId="58FC3516" w14:textId="6E554B18" w:rsidR="008672F0" w:rsidRDefault="005114AB" w:rsidP="00BB0F84">
      <w:pPr>
        <w:pStyle w:val="Listtoplevel"/>
      </w:pPr>
      <w:r>
        <w:drawing>
          <wp:anchor distT="0" distB="0" distL="114300" distR="114300" simplePos="0" relativeHeight="251894784" behindDoc="0" locked="0" layoutInCell="1" allowOverlap="1" wp14:anchorId="189809CF" wp14:editId="46B5D7B9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571625" cy="1571625"/>
            <wp:effectExtent l="0" t="0" r="0" b="9525"/>
            <wp:wrapNone/>
            <wp:docPr id="127119091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9091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5">
        <w:t>be watched closely</w:t>
      </w:r>
    </w:p>
    <w:p w14:paraId="6D656A6C" w14:textId="1269CC1A" w:rsidR="00E15F55" w:rsidRDefault="00E15F55" w:rsidP="00BB0F84">
      <w:pPr>
        <w:pStyle w:val="Listtoplevel"/>
      </w:pPr>
      <w:r>
        <w:t>have people who know what they are doing leading it.</w:t>
      </w:r>
    </w:p>
    <w:p w14:paraId="3DCFF3A6" w14:textId="555B26C6" w:rsidR="00E15F55" w:rsidRDefault="00E15F55" w:rsidP="008D37B1"/>
    <w:p w14:paraId="5192CFED" w14:textId="61A04952" w:rsidR="00E15F55" w:rsidRDefault="00E15F55" w:rsidP="008D37B1"/>
    <w:p w14:paraId="6B0A5164" w14:textId="563AEDFC" w:rsidR="00E15F55" w:rsidRDefault="00353726" w:rsidP="008D37B1">
      <w:r>
        <w:rPr>
          <w:noProof/>
        </w:rPr>
        <w:drawing>
          <wp:anchor distT="0" distB="0" distL="114300" distR="114300" simplePos="0" relativeHeight="251932672" behindDoc="0" locked="0" layoutInCell="1" allowOverlap="1" wp14:anchorId="5BF71C1C" wp14:editId="250397C1">
            <wp:simplePos x="0" y="0"/>
            <wp:positionH relativeFrom="margin">
              <wp:align>left</wp:align>
            </wp:positionH>
            <wp:positionV relativeFrom="margin">
              <wp:posOffset>4133850</wp:posOffset>
            </wp:positionV>
            <wp:extent cx="1914525" cy="564515"/>
            <wp:effectExtent l="0" t="0" r="9525" b="0"/>
            <wp:wrapSquare wrapText="bothSides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191452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5">
        <w:t xml:space="preserve">Doing this was a </w:t>
      </w:r>
      <w:r w:rsidR="00E15F55">
        <w:rPr>
          <w:b/>
          <w:bCs/>
        </w:rPr>
        <w:t>key recommendation</w:t>
      </w:r>
      <w:r w:rsidR="00E15F55">
        <w:t xml:space="preserve"> from the </w:t>
      </w:r>
      <w:r w:rsidR="00610B16">
        <w:t>Royal Commission of Inquiry</w:t>
      </w:r>
      <w:r w:rsidR="00E15F55">
        <w:t>.</w:t>
      </w:r>
    </w:p>
    <w:p w14:paraId="6742C2D3" w14:textId="69AB6490" w:rsidR="00E15F55" w:rsidRDefault="00E15F55" w:rsidP="008D37B1"/>
    <w:p w14:paraId="3DABF88A" w14:textId="76B131C3" w:rsidR="00E82D13" w:rsidRDefault="00353726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18ABB60" wp14:editId="5A1952B0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3449955" cy="1432560"/>
                <wp:effectExtent l="0" t="0" r="0" b="0"/>
                <wp:wrapNone/>
                <wp:docPr id="1080213822" name="Rectangle 1080213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143256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4113DC" id="Rectangle 1080213822" o:spid="_x0000_s1026" alt="&quot;&quot;" style="position:absolute;margin-left:220.45pt;margin-top:22.6pt;width:271.65pt;height:112.8pt;z-index:-251481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" fillcolor="#d1fbdc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BC369D2" wp14:editId="4921A1AF">
            <wp:simplePos x="0" y="0"/>
            <wp:positionH relativeFrom="margin">
              <wp:align>left</wp:align>
            </wp:positionH>
            <wp:positionV relativeFrom="page">
              <wp:posOffset>6210300</wp:posOffset>
            </wp:positionV>
            <wp:extent cx="1409700" cy="1409700"/>
            <wp:effectExtent l="0" t="0" r="0" b="0"/>
            <wp:wrapNone/>
            <wp:docPr id="253324219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24219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4594C" w14:textId="42B5496F" w:rsidR="00E82D13" w:rsidRDefault="00E82D13" w:rsidP="008D37B1">
      <w:r>
        <w:t xml:space="preserve">A </w:t>
      </w:r>
      <w:r>
        <w:rPr>
          <w:b/>
          <w:bCs/>
        </w:rPr>
        <w:t>key recommendation</w:t>
      </w:r>
      <w:r>
        <w:t xml:space="preserve"> is an important thing that the </w:t>
      </w:r>
      <w:r w:rsidR="003A1AD1">
        <w:t>Royal</w:t>
      </w:r>
      <w:r w:rsidR="002847D1">
        <w:t xml:space="preserve"> Commission of Inquiry</w:t>
      </w:r>
      <w:r>
        <w:t xml:space="preserve"> says they think should happen.</w:t>
      </w:r>
    </w:p>
    <w:p w14:paraId="70DC4A77" w14:textId="77777777" w:rsidR="00046094" w:rsidRDefault="00046094">
      <w:pPr>
        <w:spacing w:line="240" w:lineRule="auto"/>
        <w:ind w:left="0"/>
      </w:pPr>
      <w:r>
        <w:br w:type="page"/>
      </w:r>
    </w:p>
    <w:p w14:paraId="470E2047" w14:textId="3CF07C45" w:rsidR="00B118B7" w:rsidRDefault="003A1AD1" w:rsidP="008D37B1">
      <w:pPr>
        <w:rPr>
          <w:rFonts w:cs="Arial"/>
          <w:bCs/>
          <w:color w:val="000000" w:themeColor="text1"/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34065C9C" wp14:editId="2A44895F">
            <wp:simplePos x="0" y="0"/>
            <wp:positionH relativeFrom="margin">
              <wp:align>left</wp:align>
            </wp:positionH>
            <wp:positionV relativeFrom="page">
              <wp:posOffset>710565</wp:posOffset>
            </wp:positionV>
            <wp:extent cx="1752600" cy="1752600"/>
            <wp:effectExtent l="0" t="0" r="0" b="0"/>
            <wp:wrapNone/>
            <wp:docPr id="468799997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99997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7D1">
        <w:t>1</w:t>
      </w:r>
      <w:r w:rsidR="00B118B7">
        <w:t xml:space="preserve"> of the </w:t>
      </w:r>
      <w:r w:rsidR="00B118B7" w:rsidRPr="00E82D13">
        <w:rPr>
          <w:rFonts w:cs="Arial"/>
          <w:b/>
          <w:color w:val="000000" w:themeColor="text1"/>
          <w:lang w:val="en-NZ"/>
        </w:rPr>
        <w:t xml:space="preserve">statutory Deputy Public Service </w:t>
      </w:r>
      <w:r w:rsidR="00B118B7" w:rsidRPr="00610B16">
        <w:rPr>
          <w:rFonts w:cs="Arial"/>
          <w:b/>
          <w:color w:val="000000" w:themeColor="text1"/>
          <w:lang w:val="en-NZ"/>
        </w:rPr>
        <w:t>Commissioners</w:t>
      </w:r>
      <w:r w:rsidR="00B118B7">
        <w:rPr>
          <w:rFonts w:cs="Arial"/>
          <w:bCs/>
          <w:color w:val="000000" w:themeColor="text1"/>
          <w:lang w:val="en-NZ"/>
        </w:rPr>
        <w:t xml:space="preserve"> </w:t>
      </w:r>
      <w:r w:rsidR="002847D1">
        <w:rPr>
          <w:rFonts w:cs="Arial"/>
          <w:bCs/>
          <w:color w:val="000000" w:themeColor="text1"/>
          <w:lang w:val="en-NZ"/>
        </w:rPr>
        <w:t>now</w:t>
      </w:r>
      <w:r w:rsidR="00B118B7">
        <w:rPr>
          <w:rFonts w:cs="Arial"/>
          <w:bCs/>
          <w:color w:val="000000" w:themeColor="text1"/>
          <w:lang w:val="en-NZ"/>
        </w:rPr>
        <w:t xml:space="preserve"> </w:t>
      </w:r>
      <w:r w:rsidR="00E82D13" w:rsidRPr="00E82D13">
        <w:rPr>
          <w:rFonts w:cs="Arial"/>
          <w:bCs/>
          <w:color w:val="000000" w:themeColor="text1"/>
          <w:lang w:val="en-NZ"/>
        </w:rPr>
        <w:t>run</w:t>
      </w:r>
      <w:r w:rsidR="002847D1">
        <w:rPr>
          <w:rFonts w:cs="Arial"/>
          <w:bCs/>
          <w:color w:val="000000" w:themeColor="text1"/>
          <w:lang w:val="en-NZ"/>
        </w:rPr>
        <w:t>s</w:t>
      </w:r>
      <w:r w:rsidR="00B118B7">
        <w:rPr>
          <w:rFonts w:cs="Arial"/>
          <w:bCs/>
          <w:color w:val="000000" w:themeColor="text1"/>
          <w:lang w:val="en-NZ"/>
        </w:rPr>
        <w:t xml:space="preserve"> a </w:t>
      </w:r>
      <w:r w:rsidR="00AE31B6">
        <w:rPr>
          <w:rFonts w:cs="Arial"/>
          <w:bCs/>
          <w:color w:val="000000" w:themeColor="text1"/>
          <w:lang w:val="en-NZ"/>
        </w:rPr>
        <w:t>b</w:t>
      </w:r>
      <w:r w:rsidR="00AE31B6" w:rsidRPr="00BB0F84">
        <w:rPr>
          <w:rFonts w:cs="Arial"/>
          <w:bCs/>
          <w:color w:val="000000" w:themeColor="text1"/>
          <w:lang w:val="en-NZ"/>
        </w:rPr>
        <w:t>oard</w:t>
      </w:r>
      <w:r w:rsidR="00AE31B6">
        <w:rPr>
          <w:rFonts w:cs="Arial"/>
          <w:bCs/>
          <w:color w:val="000000" w:themeColor="text1"/>
          <w:lang w:val="en-NZ"/>
        </w:rPr>
        <w:t xml:space="preserve"> </w:t>
      </w:r>
      <w:r w:rsidR="00B118B7">
        <w:rPr>
          <w:rFonts w:cs="Arial"/>
          <w:bCs/>
          <w:color w:val="000000" w:themeColor="text1"/>
          <w:lang w:val="en-NZ"/>
        </w:rPr>
        <w:t>of chief executives.</w:t>
      </w:r>
    </w:p>
    <w:p w14:paraId="198DFD58" w14:textId="59DCA08D" w:rsidR="00B118B7" w:rsidRDefault="00B118B7" w:rsidP="008D37B1">
      <w:pPr>
        <w:rPr>
          <w:rFonts w:cs="Arial"/>
          <w:bCs/>
          <w:color w:val="000000" w:themeColor="text1"/>
          <w:lang w:val="en-NZ"/>
        </w:rPr>
      </w:pPr>
    </w:p>
    <w:p w14:paraId="385012B2" w14:textId="4F83A948" w:rsidR="00E82D13" w:rsidRDefault="00BB0F84" w:rsidP="008D37B1">
      <w:pPr>
        <w:rPr>
          <w:rFonts w:cs="Arial"/>
          <w:bCs/>
          <w:color w:val="000000" w:themeColor="text1"/>
          <w:lang w:val="en-NZ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BFB19A0" wp14:editId="777D1881">
                <wp:simplePos x="0" y="0"/>
                <wp:positionH relativeFrom="margin">
                  <wp:posOffset>2188210</wp:posOffset>
                </wp:positionH>
                <wp:positionV relativeFrom="paragraph">
                  <wp:posOffset>243205</wp:posOffset>
                </wp:positionV>
                <wp:extent cx="3611880" cy="2895600"/>
                <wp:effectExtent l="0" t="0" r="7620" b="0"/>
                <wp:wrapNone/>
                <wp:docPr id="1915810860" name="Rectangle 19158108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89560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8B1BC1" id="Rectangle 1915810860" o:spid="_x0000_s1026" alt="&quot;&quot;" style="position:absolute;margin-left:172.3pt;margin-top:19.15pt;width:284.4pt;height:228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" fillcolor="#d1fbdc" stroked="f" strokeweight="1pt">
                <w10:wrap anchorx="margin"/>
              </v:rect>
            </w:pict>
          </mc:Fallback>
        </mc:AlternateContent>
      </w:r>
    </w:p>
    <w:p w14:paraId="478AF16A" w14:textId="563647F9" w:rsidR="00E82D13" w:rsidRDefault="003A1AD1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noProof/>
          <w:color w:val="000000" w:themeColor="text1"/>
          <w:lang w:val="en-NZ"/>
        </w:rPr>
        <w:drawing>
          <wp:anchor distT="0" distB="0" distL="114300" distR="114300" simplePos="0" relativeHeight="251901952" behindDoc="0" locked="0" layoutInCell="1" allowOverlap="1" wp14:anchorId="2A71CAB8" wp14:editId="77835060">
            <wp:simplePos x="0" y="0"/>
            <wp:positionH relativeFrom="margin">
              <wp:align>left</wp:align>
            </wp:positionH>
            <wp:positionV relativeFrom="page">
              <wp:posOffset>2939415</wp:posOffset>
            </wp:positionV>
            <wp:extent cx="1571625" cy="1109839"/>
            <wp:effectExtent l="0" t="0" r="0" b="0"/>
            <wp:wrapNone/>
            <wp:docPr id="210330577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05777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0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D13">
        <w:rPr>
          <w:rFonts w:cs="Arial"/>
          <w:bCs/>
          <w:color w:val="000000" w:themeColor="text1"/>
          <w:lang w:val="en-NZ"/>
        </w:rPr>
        <w:t xml:space="preserve">A </w:t>
      </w:r>
      <w:r w:rsidR="00E82D13">
        <w:rPr>
          <w:rFonts w:cs="Arial"/>
          <w:b/>
          <w:color w:val="000000" w:themeColor="text1"/>
          <w:lang w:val="en-NZ"/>
        </w:rPr>
        <w:t>statutory Deputy Public Service Commissioner</w:t>
      </w:r>
      <w:r w:rsidR="00E82D13">
        <w:rPr>
          <w:rFonts w:cs="Arial"/>
          <w:bCs/>
          <w:color w:val="000000" w:themeColor="text1"/>
          <w:lang w:val="en-NZ"/>
        </w:rPr>
        <w:t xml:space="preserve"> is someone who supports the Commissioner in </w:t>
      </w:r>
      <w:r w:rsidR="008008A1">
        <w:rPr>
          <w:rFonts w:cs="Arial"/>
          <w:bCs/>
          <w:color w:val="000000" w:themeColor="text1"/>
          <w:lang w:val="en-NZ"/>
        </w:rPr>
        <w:t>their</w:t>
      </w:r>
      <w:r w:rsidR="00E82D13">
        <w:rPr>
          <w:rFonts w:cs="Arial"/>
          <w:bCs/>
          <w:color w:val="000000" w:themeColor="text1"/>
          <w:lang w:val="en-NZ"/>
        </w:rPr>
        <w:t xml:space="preserve"> work.</w:t>
      </w:r>
    </w:p>
    <w:p w14:paraId="15F9DAE9" w14:textId="6A128561" w:rsidR="00E82D13" w:rsidRDefault="00E82D13" w:rsidP="008D37B1">
      <w:pPr>
        <w:rPr>
          <w:rFonts w:cs="Arial"/>
          <w:bCs/>
          <w:color w:val="000000" w:themeColor="text1"/>
          <w:lang w:val="en-NZ"/>
        </w:rPr>
      </w:pPr>
    </w:p>
    <w:p w14:paraId="03DE9AA5" w14:textId="14D32CCD" w:rsidR="008D37B1" w:rsidRDefault="008D37B1" w:rsidP="008D37B1">
      <w:pPr>
        <w:rPr>
          <w:rFonts w:cs="Arial"/>
          <w:bCs/>
          <w:color w:val="000000" w:themeColor="text1"/>
          <w:lang w:val="en-NZ"/>
        </w:rPr>
      </w:pPr>
    </w:p>
    <w:p w14:paraId="1BDF0198" w14:textId="0441B92F" w:rsidR="00E82D13" w:rsidRDefault="003A1AD1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noProof/>
          <w:color w:val="000000" w:themeColor="text1"/>
          <w:lang w:val="en-NZ"/>
        </w:rPr>
        <w:drawing>
          <wp:anchor distT="0" distB="0" distL="114300" distR="114300" simplePos="0" relativeHeight="251900928" behindDoc="0" locked="0" layoutInCell="1" allowOverlap="1" wp14:anchorId="24DF84A6" wp14:editId="2256D057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1657350" cy="1619645"/>
            <wp:effectExtent l="0" t="0" r="0" b="0"/>
            <wp:wrapNone/>
            <wp:docPr id="95942129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2129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1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D13">
        <w:rPr>
          <w:rFonts w:cs="Arial"/>
          <w:bCs/>
          <w:color w:val="000000" w:themeColor="text1"/>
          <w:lang w:val="en-NZ"/>
        </w:rPr>
        <w:t>They can do the same things the Commissioner can do.</w:t>
      </w:r>
    </w:p>
    <w:p w14:paraId="40EC3F36" w14:textId="1AE4ADD0" w:rsidR="002847D1" w:rsidRDefault="002847D1" w:rsidP="008D37B1">
      <w:pPr>
        <w:rPr>
          <w:rFonts w:cs="Arial"/>
          <w:bCs/>
          <w:noProof/>
          <w:color w:val="000000" w:themeColor="text1"/>
          <w:lang w:val="en-NZ"/>
        </w:rPr>
      </w:pPr>
    </w:p>
    <w:p w14:paraId="732436CD" w14:textId="5E510574" w:rsidR="002847D1" w:rsidRDefault="002847D1" w:rsidP="008D37B1">
      <w:pPr>
        <w:rPr>
          <w:rFonts w:cs="Arial"/>
          <w:bCs/>
          <w:noProof/>
          <w:color w:val="000000" w:themeColor="text1"/>
          <w:lang w:val="en-NZ"/>
        </w:rPr>
      </w:pPr>
    </w:p>
    <w:p w14:paraId="7250E506" w14:textId="77DA1417" w:rsidR="00B118B7" w:rsidRDefault="002847D1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noProof/>
          <w:color w:val="000000" w:themeColor="text1"/>
          <w:lang w:val="en-NZ"/>
        </w:rPr>
        <w:t>They</w:t>
      </w:r>
      <w:r w:rsidR="00C1635F">
        <w:rPr>
          <w:rFonts w:cs="Arial"/>
          <w:bCs/>
          <w:color w:val="000000" w:themeColor="text1"/>
          <w:lang w:val="en-NZ"/>
        </w:rPr>
        <w:t xml:space="preserve"> run the board </w:t>
      </w:r>
      <w:r w:rsidR="00B118B7">
        <w:rPr>
          <w:rFonts w:cs="Arial"/>
          <w:bCs/>
          <w:color w:val="000000" w:themeColor="text1"/>
          <w:lang w:val="en-NZ"/>
        </w:rPr>
        <w:t xml:space="preserve">to make sure the chief executives work together. </w:t>
      </w:r>
    </w:p>
    <w:p w14:paraId="34337300" w14:textId="77777777" w:rsidR="00E82D13" w:rsidRDefault="00E82D13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color w:val="000000" w:themeColor="text1"/>
          <w:lang w:val="en-NZ"/>
        </w:rPr>
        <w:br w:type="page"/>
      </w:r>
    </w:p>
    <w:p w14:paraId="55C47B7A" w14:textId="3987AF45" w:rsidR="00B118B7" w:rsidRPr="00D40D46" w:rsidRDefault="00C854B6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noProof/>
          <w:color w:val="000000" w:themeColor="text1"/>
          <w:lang w:val="en-NZ"/>
        </w:rPr>
        <w:lastRenderedPageBreak/>
        <w:drawing>
          <wp:anchor distT="0" distB="0" distL="114300" distR="114300" simplePos="0" relativeHeight="251908096" behindDoc="0" locked="0" layoutInCell="1" allowOverlap="1" wp14:anchorId="41363A74" wp14:editId="03AF6A9D">
            <wp:simplePos x="0" y="0"/>
            <wp:positionH relativeFrom="column">
              <wp:posOffset>114300</wp:posOffset>
            </wp:positionH>
            <wp:positionV relativeFrom="page">
              <wp:posOffset>2743200</wp:posOffset>
            </wp:positionV>
            <wp:extent cx="1476375" cy="1476375"/>
            <wp:effectExtent l="0" t="0" r="0" b="9525"/>
            <wp:wrapNone/>
            <wp:docPr id="131889649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9649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8B7">
        <w:rPr>
          <w:rFonts w:cs="Arial"/>
          <w:bCs/>
          <w:color w:val="000000" w:themeColor="text1"/>
          <w:lang w:val="en-NZ"/>
        </w:rPr>
        <w:t xml:space="preserve">The PSC is working with agencies to </w:t>
      </w:r>
      <w:r w:rsidR="002847D1">
        <w:rPr>
          <w:rFonts w:cs="Arial"/>
          <w:bCs/>
          <w:color w:val="000000" w:themeColor="text1"/>
          <w:lang w:val="en-NZ"/>
        </w:rPr>
        <w:t xml:space="preserve">address </w:t>
      </w:r>
      <w:r w:rsidR="00D40D46" w:rsidRPr="00D40D46">
        <w:rPr>
          <w:rFonts w:cs="Arial"/>
          <w:bCs/>
          <w:color w:val="000000" w:themeColor="text1"/>
          <w:lang w:val="en-NZ"/>
        </w:rPr>
        <w:t xml:space="preserve">things </w:t>
      </w:r>
      <w:r w:rsidR="00D40D46">
        <w:rPr>
          <w:rFonts w:cs="Arial"/>
          <w:bCs/>
          <w:color w:val="000000" w:themeColor="text1"/>
          <w:lang w:val="en-NZ"/>
        </w:rPr>
        <w:t xml:space="preserve">that some </w:t>
      </w:r>
      <w:r w:rsidR="00D40D46" w:rsidRPr="00D40D46">
        <w:rPr>
          <w:rFonts w:cs="Arial"/>
          <w:bCs/>
          <w:color w:val="000000" w:themeColor="text1"/>
          <w:lang w:val="en-NZ"/>
        </w:rPr>
        <w:t>people who worked for the public service did wron</w:t>
      </w:r>
      <w:r w:rsidR="00D40D46">
        <w:rPr>
          <w:rFonts w:cs="Arial"/>
          <w:bCs/>
          <w:color w:val="000000" w:themeColor="text1"/>
          <w:lang w:val="en-NZ"/>
        </w:rPr>
        <w:t>g on their own</w:t>
      </w:r>
      <w:r w:rsidR="00D40D46" w:rsidRPr="00D40D46">
        <w:rPr>
          <w:rFonts w:cs="Arial"/>
          <w:bCs/>
          <w:color w:val="000000" w:themeColor="text1"/>
          <w:lang w:val="en-NZ"/>
        </w:rPr>
        <w:t>.</w:t>
      </w:r>
    </w:p>
    <w:p w14:paraId="42DF58E6" w14:textId="4B98A7ED" w:rsidR="00B118B7" w:rsidRDefault="00B118B7" w:rsidP="008D37B1">
      <w:pPr>
        <w:rPr>
          <w:rFonts w:cs="Arial"/>
          <w:bCs/>
          <w:color w:val="000000" w:themeColor="text1"/>
          <w:lang w:val="en-NZ"/>
        </w:rPr>
      </w:pPr>
    </w:p>
    <w:p w14:paraId="3CD63A3E" w14:textId="4F215095" w:rsidR="00E82D13" w:rsidRPr="00E82D13" w:rsidRDefault="00E82D13" w:rsidP="008D37B1">
      <w:pPr>
        <w:rPr>
          <w:rFonts w:cs="Arial"/>
          <w:b/>
          <w:color w:val="000000" w:themeColor="text1"/>
          <w:lang w:val="en-NZ"/>
        </w:rPr>
      </w:pPr>
    </w:p>
    <w:p w14:paraId="1F9A5500" w14:textId="247BA1BB" w:rsidR="004A3D63" w:rsidRDefault="004A3D63" w:rsidP="008D37B1">
      <w:pPr>
        <w:rPr>
          <w:rFonts w:cs="Arial"/>
          <w:bCs/>
          <w:color w:val="000000" w:themeColor="text1"/>
          <w:lang w:val="en-NZ"/>
        </w:rPr>
      </w:pPr>
      <w:r>
        <w:rPr>
          <w:rFonts w:cs="Arial"/>
          <w:bCs/>
          <w:color w:val="000000" w:themeColor="text1"/>
          <w:lang w:val="en-NZ"/>
        </w:rPr>
        <w:t>The Commission is making sure that public servants know how</w:t>
      </w:r>
      <w:r w:rsidRPr="004A3D63">
        <w:rPr>
          <w:rFonts w:cs="Arial"/>
          <w:bCs/>
          <w:color w:val="000000" w:themeColor="text1"/>
          <w:lang w:val="en-NZ"/>
        </w:rPr>
        <w:t xml:space="preserve"> </w:t>
      </w:r>
      <w:r>
        <w:rPr>
          <w:rFonts w:cs="Arial"/>
          <w:bCs/>
          <w:color w:val="000000" w:themeColor="text1"/>
          <w:lang w:val="en-NZ"/>
        </w:rPr>
        <w:t>they need to:</w:t>
      </w:r>
    </w:p>
    <w:p w14:paraId="1DC8D5FF" w14:textId="37CB81DD" w:rsidR="004A3D63" w:rsidRDefault="004A3D63" w:rsidP="00BB0F84">
      <w:pPr>
        <w:pStyle w:val="Listtoplevel"/>
      </w:pPr>
      <w:r>
        <w:t>behave</w:t>
      </w:r>
    </w:p>
    <w:p w14:paraId="7B950757" w14:textId="4A0E1D09" w:rsidR="004A3D63" w:rsidRPr="00B118B7" w:rsidRDefault="003A1AD1" w:rsidP="00BB0F84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4A05FB90" wp14:editId="5568ADAC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1572205" cy="1578610"/>
            <wp:effectExtent l="0" t="0" r="9525" b="2540"/>
            <wp:wrapNone/>
            <wp:docPr id="94952812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2812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0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63">
        <w:t xml:space="preserve">treat people. </w:t>
      </w:r>
    </w:p>
    <w:p w14:paraId="6B52A6A9" w14:textId="61459D50" w:rsidR="00E15F55" w:rsidRDefault="00E15F55" w:rsidP="008D37B1"/>
    <w:p w14:paraId="603A6891" w14:textId="5E5A31EC" w:rsidR="00E82D13" w:rsidRDefault="00E82D13" w:rsidP="008D37B1"/>
    <w:p w14:paraId="45A15822" w14:textId="391C4D57" w:rsidR="00E15F55" w:rsidRDefault="004A3D63" w:rsidP="008D37B1">
      <w:r>
        <w:t>There will be ways for people who see something wrong to speak up</w:t>
      </w:r>
      <w:r w:rsidR="00E708C8">
        <w:t>.</w:t>
      </w:r>
    </w:p>
    <w:p w14:paraId="7143150D" w14:textId="36DE78DB" w:rsidR="00E708C8" w:rsidRDefault="00E708C8" w:rsidP="008D37B1"/>
    <w:p w14:paraId="60D85CC2" w14:textId="0FCF4739" w:rsidR="00E82D13" w:rsidRDefault="003A1AD1" w:rsidP="008D37B1">
      <w:r>
        <w:rPr>
          <w:rFonts w:cs="Arial"/>
          <w:bCs/>
          <w:noProof/>
          <w:color w:val="000000" w:themeColor="text1"/>
          <w:lang w:val="en-NZ"/>
        </w:rPr>
        <w:drawing>
          <wp:anchor distT="0" distB="0" distL="114300" distR="114300" simplePos="0" relativeHeight="251909120" behindDoc="0" locked="0" layoutInCell="1" allowOverlap="1" wp14:anchorId="3FCF57CD" wp14:editId="7B99C6B3">
            <wp:simplePos x="0" y="0"/>
            <wp:positionH relativeFrom="margin">
              <wp:align>left</wp:align>
            </wp:positionH>
            <wp:positionV relativeFrom="page">
              <wp:posOffset>7374255</wp:posOffset>
            </wp:positionV>
            <wp:extent cx="1571625" cy="1774190"/>
            <wp:effectExtent l="0" t="0" r="9525" b="0"/>
            <wp:wrapNone/>
            <wp:docPr id="853194959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94959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5832" w14:textId="4A39FC07" w:rsidR="00E708C8" w:rsidRDefault="005D19CC" w:rsidP="008D37B1">
      <w:r>
        <w:rPr>
          <w:noProof/>
        </w:rPr>
        <w:drawing>
          <wp:anchor distT="0" distB="0" distL="114300" distR="114300" simplePos="0" relativeHeight="251911168" behindDoc="0" locked="0" layoutInCell="1" allowOverlap="1" wp14:anchorId="2D86759B" wp14:editId="2BDB8803">
            <wp:simplePos x="0" y="0"/>
            <wp:positionH relativeFrom="column">
              <wp:posOffset>190500</wp:posOffset>
            </wp:positionH>
            <wp:positionV relativeFrom="page">
              <wp:posOffset>742950</wp:posOffset>
            </wp:positionV>
            <wp:extent cx="1619250" cy="1619250"/>
            <wp:effectExtent l="0" t="0" r="0" b="0"/>
            <wp:wrapNone/>
            <wp:docPr id="1187180707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80707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8C8">
        <w:t xml:space="preserve">People will be able to speak up through </w:t>
      </w:r>
      <w:r w:rsidR="00E82D13">
        <w:t>an</w:t>
      </w:r>
      <w:r w:rsidR="00E708C8">
        <w:t xml:space="preserve"> </w:t>
      </w:r>
      <w:r w:rsidR="00E708C8">
        <w:rPr>
          <w:b/>
          <w:bCs/>
        </w:rPr>
        <w:t xml:space="preserve">integrity </w:t>
      </w:r>
      <w:r w:rsidR="00E82D13">
        <w:rPr>
          <w:b/>
          <w:bCs/>
        </w:rPr>
        <w:t>programme</w:t>
      </w:r>
      <w:r w:rsidR="00E708C8">
        <w:t xml:space="preserve"> for </w:t>
      </w:r>
      <w:r w:rsidR="00E82D13">
        <w:t>everyone</w:t>
      </w:r>
      <w:r w:rsidR="00E708C8">
        <w:t xml:space="preserve"> in the public </w:t>
      </w:r>
      <w:r w:rsidR="00E82D13">
        <w:t>service</w:t>
      </w:r>
      <w:r w:rsidR="00E708C8">
        <w:t>.</w:t>
      </w:r>
    </w:p>
    <w:p w14:paraId="5080D2B1" w14:textId="285F1A39" w:rsidR="00E708C8" w:rsidRDefault="00E708C8" w:rsidP="008D37B1"/>
    <w:p w14:paraId="1581420C" w14:textId="0F070C2A" w:rsidR="00E82D13" w:rsidRDefault="00E82D13" w:rsidP="008D37B1"/>
    <w:p w14:paraId="3E8DE0FA" w14:textId="05DFB7D6" w:rsidR="00E82D13" w:rsidRDefault="00014B1F" w:rsidP="008D37B1"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7D198EA" wp14:editId="48C6B422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3449955" cy="784860"/>
                <wp:effectExtent l="0" t="0" r="0" b="0"/>
                <wp:wrapNone/>
                <wp:docPr id="1933368016" name="Rectangle 19333680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78486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4A9BF66" id="Rectangle 1933368016" o:spid="_x0000_s1026" alt="&quot;&quot;" style="position:absolute;margin-left:220.45pt;margin-top:-6.75pt;width:271.65pt;height:61.8pt;z-index:-251476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" fillcolor="#d1fbdc" stroked="f" strokeweight="1pt">
                <w10:wrap anchorx="margin"/>
              </v:rect>
            </w:pict>
          </mc:Fallback>
        </mc:AlternateContent>
      </w:r>
      <w:r w:rsidR="00046094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2052480" behindDoc="1" locked="0" layoutInCell="1" allowOverlap="1" wp14:anchorId="4A56D75A" wp14:editId="7E75D246">
            <wp:simplePos x="0" y="0"/>
            <wp:positionH relativeFrom="column">
              <wp:posOffset>-350520</wp:posOffset>
            </wp:positionH>
            <wp:positionV relativeFrom="paragraph">
              <wp:posOffset>-121920</wp:posOffset>
            </wp:positionV>
            <wp:extent cx="2160905" cy="1348740"/>
            <wp:effectExtent l="0" t="0" r="0" b="381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PSC will talk soon about what the </w:t>
      </w:r>
      <w:r w:rsidRPr="00014B1F">
        <w:rPr>
          <w:b/>
          <w:bCs/>
        </w:rPr>
        <w:t>integrity programme</w:t>
      </w:r>
      <w:r>
        <w:t xml:space="preserve"> is.</w:t>
      </w:r>
    </w:p>
    <w:p w14:paraId="1F5C627B" w14:textId="04023FE3" w:rsidR="00E82D13" w:rsidRDefault="00E82D13" w:rsidP="008D37B1"/>
    <w:p w14:paraId="2331878C" w14:textId="5EE79597" w:rsidR="00E82D13" w:rsidRPr="00E82D13" w:rsidRDefault="008D37B1" w:rsidP="008D37B1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B6B13F2" wp14:editId="2E6C744D">
                <wp:simplePos x="0" y="0"/>
                <wp:positionH relativeFrom="margin">
                  <wp:align>right</wp:align>
                </wp:positionH>
                <wp:positionV relativeFrom="paragraph">
                  <wp:posOffset>283845</wp:posOffset>
                </wp:positionV>
                <wp:extent cx="3505200" cy="2529840"/>
                <wp:effectExtent l="0" t="0" r="0" b="3810"/>
                <wp:wrapNone/>
                <wp:docPr id="295715950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29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0A747" w14:textId="77777777" w:rsidR="00D40D46" w:rsidRDefault="00D40D46" w:rsidP="00D40D4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B13F2" id="_x0000_s1034" alt="&quot;&quot;" style="position:absolute;left:0;text-align:left;margin-left:224.8pt;margin-top:22.35pt;width:276pt;height:199.2pt;z-index:-25151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" fillcolor="#fff2cc [663]" stroked="f" strokeweight="1pt">
                <v:textbox>
                  <w:txbxContent>
                    <w:p w14:paraId="7A60A747" w14:textId="77777777" w:rsidR="00D40D46" w:rsidRDefault="00D40D46" w:rsidP="00D40D46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8B162" w14:textId="0F792369" w:rsidR="00D40D46" w:rsidRDefault="00CB2D00" w:rsidP="00D40D46">
      <w:pPr>
        <w:rPr>
          <w:bCs/>
          <w:noProof/>
          <w:lang w:val="en-NZ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7F14C6F4" wp14:editId="7E42D513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647825" cy="1235674"/>
            <wp:effectExtent l="0" t="0" r="0" b="3175"/>
            <wp:wrapNone/>
            <wp:docPr id="21967657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7657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1F">
        <w:rPr>
          <w:bCs/>
          <w:noProof/>
          <w:lang w:val="en-NZ"/>
        </w:rPr>
        <w:t>“</w:t>
      </w:r>
      <w:r w:rsidR="00D40D46" w:rsidRPr="00D40D46">
        <w:rPr>
          <w:bCs/>
          <w:noProof/>
          <w:lang w:val="en-NZ"/>
        </w:rPr>
        <w:t xml:space="preserve">I know that the Public Service must do better. And it’s my </w:t>
      </w:r>
      <w:r w:rsidR="00D40D46" w:rsidRPr="00D40D46">
        <w:rPr>
          <w:b/>
          <w:noProof/>
          <w:lang w:val="en-NZ"/>
        </w:rPr>
        <w:t>commitment</w:t>
      </w:r>
      <w:r w:rsidR="00D40D46" w:rsidRPr="00D40D46">
        <w:rPr>
          <w:bCs/>
          <w:noProof/>
          <w:lang w:val="en-NZ"/>
        </w:rPr>
        <w:t xml:space="preserve"> to you all that we will do better.</w:t>
      </w:r>
    </w:p>
    <w:p w14:paraId="10DCE246" w14:textId="6B836078" w:rsidR="00D40D46" w:rsidRDefault="00D40D46" w:rsidP="00D40D46">
      <w:pPr>
        <w:rPr>
          <w:bCs/>
          <w:noProof/>
          <w:lang w:val="en-NZ"/>
        </w:rPr>
      </w:pPr>
    </w:p>
    <w:p w14:paraId="0A28B6C4" w14:textId="02C8C4C9" w:rsidR="00D40D46" w:rsidRPr="00D40D46" w:rsidRDefault="00D40D46" w:rsidP="00D40D46">
      <w:pPr>
        <w:rPr>
          <w:bCs/>
          <w:noProof/>
          <w:lang w:val="en-NZ"/>
        </w:rPr>
      </w:pPr>
      <w:r w:rsidRPr="00D40D46">
        <w:rPr>
          <w:bCs/>
          <w:noProof/>
          <w:lang w:val="en-NZ"/>
        </w:rPr>
        <w:t xml:space="preserve"> </w:t>
      </w:r>
    </w:p>
    <w:p w14:paraId="56F8266A" w14:textId="0681E35F" w:rsidR="00D40D46" w:rsidRPr="00D40D46" w:rsidRDefault="00014B1F" w:rsidP="00D40D46">
      <w:pPr>
        <w:rPr>
          <w:bCs/>
          <w:noProof/>
          <w:lang w:val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9A1B5CC" wp14:editId="111396D1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1524000" cy="1584960"/>
                <wp:effectExtent l="0" t="0" r="0" b="0"/>
                <wp:wrapNone/>
                <wp:docPr id="2033694176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84960"/>
                          <a:chOff x="0" y="0"/>
                          <a:chExt cx="1866900" cy="1866900"/>
                        </a:xfrm>
                      </wpg:grpSpPr>
                      <pic:pic xmlns:pic="http://schemas.openxmlformats.org/drawingml/2006/picture">
                        <pic:nvPicPr>
                          <pic:cNvPr id="350480919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382675" name="Text Box 57"/>
                        <wps:cNvSpPr txBox="1"/>
                        <wps:spPr>
                          <a:xfrm>
                            <a:off x="609600" y="822960"/>
                            <a:ext cx="883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E61A1" w14:textId="55F03AB4" w:rsidR="003A1AD1" w:rsidRPr="003A1AD1" w:rsidRDefault="003A1AD1">
                              <w:pPr>
                                <w:ind w:left="0"/>
                                <w:rPr>
                                  <w:lang w:val="en-NZ"/>
                                </w:rPr>
                              </w:pPr>
                              <w:r>
                                <w:rPr>
                                  <w:lang w:val="en-NZ"/>
                                </w:rPr>
                                <w:t>I will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1B5CC" id="Group 58" o:spid="_x0000_s1035" style="position:absolute;left:0;text-align:left;margin-left:0;margin-top:31.8pt;width:120pt;height:124.8pt;z-index:252026880;mso-position-horizontal:left;mso-position-horizontal-relative:margin;mso-width-relative:margin;mso-height-relative:margin" coordsize="18669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">
                <v:shape id="Picture 56" o:spid="_x0000_s1036" type="#_x0000_t75" style="position:absolute;width:18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">
                  <v:imagedata r:id="rId113" o:title=""/>
                </v:shape>
                <v:shape id="Text Box 57" o:spid="_x0000_s1037" type="#_x0000_t202" style="position:absolute;left:6096;top:8229;width:883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" filled="f" stroked="f" strokeweight=".5pt">
                  <v:textbox>
                    <w:txbxContent>
                      <w:p w14:paraId="145E61A1" w14:textId="55F03AB4" w:rsidR="003A1AD1" w:rsidRPr="003A1AD1" w:rsidRDefault="003A1AD1">
                        <w:pPr>
                          <w:ind w:left="0"/>
                          <w:rPr>
                            <w:lang w:val="en-NZ"/>
                          </w:rPr>
                        </w:pPr>
                        <w:r>
                          <w:rPr>
                            <w:lang w:val="en-NZ"/>
                          </w:rPr>
                          <w:t>I will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0D46" w:rsidRPr="00D40D46">
        <w:rPr>
          <w:bCs/>
          <w:noProof/>
          <w:lang w:val="en-NZ"/>
        </w:rPr>
        <w:t>This is just the beginning; there is much more to do.</w:t>
      </w:r>
      <w:r>
        <w:rPr>
          <w:bCs/>
          <w:noProof/>
          <w:lang w:val="en-NZ"/>
        </w:rPr>
        <w:t>”</w:t>
      </w:r>
      <w:r w:rsidR="00D40D46" w:rsidRPr="00D40D46">
        <w:rPr>
          <w:bCs/>
          <w:noProof/>
          <w:lang w:val="en-NZ"/>
        </w:rPr>
        <w:t> </w:t>
      </w:r>
    </w:p>
    <w:p w14:paraId="25A6AA73" w14:textId="067D05D9" w:rsidR="005114AB" w:rsidRDefault="005114AB" w:rsidP="00D40D46"/>
    <w:p w14:paraId="38A54A0C" w14:textId="1F633C9D" w:rsidR="006802AC" w:rsidRDefault="003A1AD1" w:rsidP="00D40D46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7E98511D" wp14:editId="5EB9FAA9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3449955" cy="388620"/>
                <wp:effectExtent l="0" t="0" r="0" b="0"/>
                <wp:wrapNone/>
                <wp:docPr id="1956517755" name="Rectangle 1956517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388620"/>
                        </a:xfrm>
                        <a:prstGeom prst="rect">
                          <a:avLst/>
                        </a:prstGeom>
                        <a:solidFill>
                          <a:srgbClr val="D1FB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845D78" id="Rectangle 1956517755" o:spid="_x0000_s1026" alt="&quot;&quot;" style="position:absolute;margin-left:220.45pt;margin-top:21.05pt;width:271.65pt;height:30.6pt;z-index:-25129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" fillcolor="#d1fbdc" stroked="f" strokeweight="1pt">
                <w10:wrap anchorx="margin"/>
              </v:rect>
            </w:pict>
          </mc:Fallback>
        </mc:AlternateContent>
      </w:r>
    </w:p>
    <w:p w14:paraId="5426162E" w14:textId="10D856A4" w:rsidR="006802AC" w:rsidRPr="006802AC" w:rsidRDefault="00504D72" w:rsidP="00D40D46">
      <w:r>
        <w:t xml:space="preserve">A </w:t>
      </w:r>
      <w:r w:rsidRPr="00504D72">
        <w:rPr>
          <w:b/>
          <w:bCs/>
        </w:rPr>
        <w:t>commitment</w:t>
      </w:r>
      <w:r>
        <w:t xml:space="preserve"> is a strong promise.</w:t>
      </w:r>
    </w:p>
    <w:p w14:paraId="61C77E8F" w14:textId="179B86CE" w:rsidR="005114AB" w:rsidRDefault="005114AB">
      <w:pPr>
        <w:spacing w:line="240" w:lineRule="auto"/>
        <w:ind w:left="0"/>
      </w:pPr>
      <w:r>
        <w:br w:type="page"/>
      </w:r>
    </w:p>
    <w:bookmarkStart w:id="1" w:name="_Hlk53559738"/>
    <w:p w14:paraId="3C43398B" w14:textId="7DEEE476" w:rsidR="005114AB" w:rsidRPr="00E43F08" w:rsidRDefault="00046094" w:rsidP="005114A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014CCDBA" wp14:editId="14A23974">
                <wp:simplePos x="0" y="0"/>
                <wp:positionH relativeFrom="margin">
                  <wp:posOffset>-348615</wp:posOffset>
                </wp:positionH>
                <wp:positionV relativeFrom="paragraph">
                  <wp:posOffset>-261620</wp:posOffset>
                </wp:positionV>
                <wp:extent cx="6234430" cy="9070975"/>
                <wp:effectExtent l="0" t="0" r="13970" b="158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70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7BD41F" id="Rectangle: Rounded Corners 24" o:spid="_x0000_s1026" style="position:absolute;margin-left:-27.45pt;margin-top:-20.6pt;width:490.9pt;height:714.25pt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ea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5114AB"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02CCE0F6" wp14:editId="50BF73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44136" cy="638175"/>
            <wp:effectExtent l="0" t="0" r="0" b="0"/>
            <wp:wrapNone/>
            <wp:docPr id="1936367533" name="Picture 1936367533" descr="Public Service Commission Te Kawa Mataah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ublic Service Commission Te Kawa Mataaho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56" cy="63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A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114AB">
        <w:rPr>
          <w:rFonts w:eastAsia="Times New Roman" w:cs="Arial"/>
          <w:szCs w:val="32"/>
          <w:lang w:eastAsia="en-NZ"/>
        </w:rPr>
        <w:t>the Public Service Commission.</w:t>
      </w:r>
    </w:p>
    <w:p w14:paraId="7A035F23" w14:textId="77777777" w:rsidR="005114AB" w:rsidRPr="00E43F08" w:rsidRDefault="005114AB" w:rsidP="005114A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65B327" w14:textId="77777777" w:rsidR="005114AB" w:rsidRPr="00E43F08" w:rsidRDefault="005114AB" w:rsidP="005114A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29EDBDEA" wp14:editId="130407C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E96DFAB" w14:textId="77777777" w:rsidR="005114AB" w:rsidRPr="00E43F08" w:rsidRDefault="005114AB" w:rsidP="005114A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8B51DD7" wp14:editId="6FF7DDC7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F90BF" w14:textId="47352D0A" w:rsidR="005114AB" w:rsidRPr="00E43F08" w:rsidRDefault="005114AB" w:rsidP="00C2036A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</w:t>
      </w:r>
      <w:proofErr w:type="gramStart"/>
      <w:r w:rsidRPr="00E43F08">
        <w:rPr>
          <w:rFonts w:eastAsia="Times New Roman" w:cs="Arial"/>
          <w:szCs w:val="32"/>
          <w:lang w:eastAsia="en-NZ"/>
        </w:rPr>
        <w:t xml:space="preserve">Zealand </w:t>
      </w:r>
      <w:r w:rsidR="00C2036A">
        <w:rPr>
          <w:rFonts w:eastAsia="Times New Roman" w:cs="Arial"/>
          <w:szCs w:val="32"/>
          <w:lang w:eastAsia="en-NZ"/>
        </w:rPr>
        <w:t xml:space="preserve"> </w:t>
      </w:r>
      <w:r w:rsidRPr="00E43F08">
        <w:rPr>
          <w:rFonts w:eastAsia="Times New Roman" w:cs="Arial"/>
          <w:szCs w:val="32"/>
          <w:lang w:eastAsia="en-NZ"/>
        </w:rPr>
        <w:t>Ngā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Tāngata Tuatahi.</w:t>
      </w:r>
    </w:p>
    <w:p w14:paraId="293098E6" w14:textId="177CA988" w:rsidR="005114AB" w:rsidRPr="00E43F08" w:rsidRDefault="00046094" w:rsidP="005114A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914240" behindDoc="1" locked="0" layoutInCell="1" allowOverlap="1" wp14:anchorId="540D5425" wp14:editId="6F076DD3">
            <wp:simplePos x="0" y="0"/>
            <wp:positionH relativeFrom="margin">
              <wp:posOffset>210820</wp:posOffset>
            </wp:positionH>
            <wp:positionV relativeFrom="paragraph">
              <wp:posOffset>219710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67B28" w14:textId="77777777" w:rsidR="005114AB" w:rsidRPr="00E43F08" w:rsidRDefault="005114AB" w:rsidP="005114AB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E8F91F0" w14:textId="77777777" w:rsidR="005114AB" w:rsidRPr="00EC6639" w:rsidRDefault="005114AB" w:rsidP="005114A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4DE66F4" w14:textId="77777777" w:rsidR="005114AB" w:rsidRPr="00E43F08" w:rsidRDefault="005114AB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917312" behindDoc="0" locked="0" layoutInCell="1" allowOverlap="1" wp14:anchorId="3097DA4A" wp14:editId="2B3A25EA">
            <wp:simplePos x="0" y="0"/>
            <wp:positionH relativeFrom="margin">
              <wp:posOffset>32385</wp:posOffset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63204C0C" w14:textId="77777777" w:rsidR="005114AB" w:rsidRPr="00E43F08" w:rsidRDefault="005114AB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912450B" w14:textId="5005474F" w:rsidR="005114AB" w:rsidRPr="00E43F08" w:rsidRDefault="005114AB" w:rsidP="005114AB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918336" behindDoc="0" locked="0" layoutInCell="1" allowOverlap="1" wp14:anchorId="6984666E" wp14:editId="7B73F99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931633" cy="986972"/>
            <wp:effectExtent l="0" t="0" r="0" b="381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33" cy="98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7CEFAB48" w14:textId="758D874D" w:rsidR="005114AB" w:rsidRPr="00E43F08" w:rsidRDefault="00C2036A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920384" behindDoc="0" locked="0" layoutInCell="1" allowOverlap="1" wp14:anchorId="034BAEC9" wp14:editId="5EFA10F9">
            <wp:simplePos x="0" y="0"/>
            <wp:positionH relativeFrom="column">
              <wp:posOffset>983615</wp:posOffset>
            </wp:positionH>
            <wp:positionV relativeFrom="paragraph">
              <wp:posOffset>27940</wp:posOffset>
            </wp:positionV>
            <wp:extent cx="899795" cy="899795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AE5C4" w14:textId="1E30BEAA" w:rsidR="005114AB" w:rsidRPr="00AF668B" w:rsidRDefault="005114AB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189D4661" w14:textId="77777777" w:rsidR="005114AB" w:rsidRPr="00CF46AA" w:rsidRDefault="005114AB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4A1B73A" w14:textId="7537CEA5" w:rsidR="005114AB" w:rsidRPr="00AF668B" w:rsidRDefault="005114AB" w:rsidP="005114A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2AFF0A8E" w14:textId="77777777" w:rsidR="005114AB" w:rsidRPr="0060011B" w:rsidRDefault="005114AB" w:rsidP="005114AB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915264" behindDoc="0" locked="0" layoutInCell="1" allowOverlap="1" wp14:anchorId="1B34D367" wp14:editId="1215D9F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5114AB" w:rsidRPr="0060011B" w:rsidSect="006C43ED">
      <w:footerReference w:type="even" r:id="rId121"/>
      <w:footerReference w:type="default" r:id="rId12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7FCF2" w14:textId="77777777" w:rsidR="001402D8" w:rsidRDefault="001402D8">
      <w:pPr>
        <w:spacing w:line="240" w:lineRule="auto"/>
      </w:pPr>
      <w:r>
        <w:separator/>
      </w:r>
    </w:p>
  </w:endnote>
  <w:endnote w:type="continuationSeparator" w:id="0">
    <w:p w14:paraId="26F591A9" w14:textId="77777777" w:rsidR="001402D8" w:rsidRDefault="001402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A5E533" w14:textId="77777777" w:rsidR="00E757C5" w:rsidRDefault="00BC7E04" w:rsidP="005A59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56AA1F" w14:textId="77777777" w:rsidR="00E757C5" w:rsidRDefault="00E757C5" w:rsidP="005A59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3DAF55" w14:textId="77777777" w:rsidR="00E757C5" w:rsidRPr="00AA03EC" w:rsidRDefault="00BC7E04" w:rsidP="005A59A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97C2A3E" w14:textId="77777777" w:rsidR="00E757C5" w:rsidRDefault="00E757C5" w:rsidP="005A59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ACE92" w14:textId="77777777" w:rsidR="001402D8" w:rsidRDefault="001402D8">
      <w:pPr>
        <w:spacing w:line="240" w:lineRule="auto"/>
      </w:pPr>
      <w:r>
        <w:separator/>
      </w:r>
    </w:p>
  </w:footnote>
  <w:footnote w:type="continuationSeparator" w:id="0">
    <w:p w14:paraId="1DA2AAFC" w14:textId="77777777" w:rsidR="001402D8" w:rsidRDefault="001402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7866FB"/>
    <w:multiLevelType w:val="hybridMultilevel"/>
    <w:tmpl w:val="04C41F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F0F3B4A"/>
    <w:multiLevelType w:val="hybridMultilevel"/>
    <w:tmpl w:val="716E26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5B12492"/>
    <w:multiLevelType w:val="hybridMultilevel"/>
    <w:tmpl w:val="56381A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1E316CE"/>
    <w:multiLevelType w:val="hybridMultilevel"/>
    <w:tmpl w:val="2070E3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4590B"/>
    <w:multiLevelType w:val="hybridMultilevel"/>
    <w:tmpl w:val="A67694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5D29470E"/>
    <w:multiLevelType w:val="hybridMultilevel"/>
    <w:tmpl w:val="50486A9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8"/>
  </w:num>
  <w:num w:numId="2" w16cid:durableId="1751925994">
    <w:abstractNumId w:val="3"/>
  </w:num>
  <w:num w:numId="3" w16cid:durableId="930426864">
    <w:abstractNumId w:val="14"/>
  </w:num>
  <w:num w:numId="4" w16cid:durableId="90706847">
    <w:abstractNumId w:val="16"/>
  </w:num>
  <w:num w:numId="5" w16cid:durableId="313334513">
    <w:abstractNumId w:val="10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7"/>
  </w:num>
  <w:num w:numId="13" w16cid:durableId="506752509">
    <w:abstractNumId w:val="15"/>
  </w:num>
  <w:num w:numId="14" w16cid:durableId="1168056562">
    <w:abstractNumId w:val="6"/>
  </w:num>
  <w:num w:numId="15" w16cid:durableId="1035354146">
    <w:abstractNumId w:val="7"/>
  </w:num>
  <w:num w:numId="16" w16cid:durableId="801775357">
    <w:abstractNumId w:val="2"/>
  </w:num>
  <w:num w:numId="17" w16cid:durableId="1498376586">
    <w:abstractNumId w:val="9"/>
  </w:num>
  <w:num w:numId="18" w16cid:durableId="7295471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6E477E"/>
    <w:rsid w:val="000013CC"/>
    <w:rsid w:val="00005DB6"/>
    <w:rsid w:val="000064D2"/>
    <w:rsid w:val="00014B1F"/>
    <w:rsid w:val="000227B4"/>
    <w:rsid w:val="0003092A"/>
    <w:rsid w:val="0004129A"/>
    <w:rsid w:val="00044B0C"/>
    <w:rsid w:val="0004557B"/>
    <w:rsid w:val="00046094"/>
    <w:rsid w:val="00075B93"/>
    <w:rsid w:val="00085E05"/>
    <w:rsid w:val="0009079F"/>
    <w:rsid w:val="000A3C46"/>
    <w:rsid w:val="000A4E79"/>
    <w:rsid w:val="000B2165"/>
    <w:rsid w:val="000D2B45"/>
    <w:rsid w:val="000E2F0A"/>
    <w:rsid w:val="000F4604"/>
    <w:rsid w:val="00122416"/>
    <w:rsid w:val="00122572"/>
    <w:rsid w:val="00124EA8"/>
    <w:rsid w:val="001265BC"/>
    <w:rsid w:val="001402D8"/>
    <w:rsid w:val="00142B25"/>
    <w:rsid w:val="001476F2"/>
    <w:rsid w:val="001754F4"/>
    <w:rsid w:val="00176299"/>
    <w:rsid w:val="001A54A5"/>
    <w:rsid w:val="001B4DD5"/>
    <w:rsid w:val="001C0C99"/>
    <w:rsid w:val="001D223E"/>
    <w:rsid w:val="001E3429"/>
    <w:rsid w:val="001E7036"/>
    <w:rsid w:val="00201791"/>
    <w:rsid w:val="00214483"/>
    <w:rsid w:val="00226F54"/>
    <w:rsid w:val="002412B8"/>
    <w:rsid w:val="00257D60"/>
    <w:rsid w:val="00261BF8"/>
    <w:rsid w:val="00266B9F"/>
    <w:rsid w:val="002777C1"/>
    <w:rsid w:val="002820DD"/>
    <w:rsid w:val="002847D1"/>
    <w:rsid w:val="002A080D"/>
    <w:rsid w:val="002C2E92"/>
    <w:rsid w:val="002F66C2"/>
    <w:rsid w:val="00315307"/>
    <w:rsid w:val="00323EB3"/>
    <w:rsid w:val="00353726"/>
    <w:rsid w:val="00371C85"/>
    <w:rsid w:val="00376074"/>
    <w:rsid w:val="003831EB"/>
    <w:rsid w:val="003A1AD1"/>
    <w:rsid w:val="003F07F7"/>
    <w:rsid w:val="003F5628"/>
    <w:rsid w:val="004032E3"/>
    <w:rsid w:val="00404B98"/>
    <w:rsid w:val="0041662D"/>
    <w:rsid w:val="00432F3F"/>
    <w:rsid w:val="00436887"/>
    <w:rsid w:val="004535B5"/>
    <w:rsid w:val="004567B0"/>
    <w:rsid w:val="004660EA"/>
    <w:rsid w:val="004A0473"/>
    <w:rsid w:val="004A3D63"/>
    <w:rsid w:val="004E7444"/>
    <w:rsid w:val="004F56C0"/>
    <w:rsid w:val="00503AD5"/>
    <w:rsid w:val="00504D72"/>
    <w:rsid w:val="005114AB"/>
    <w:rsid w:val="005118F8"/>
    <w:rsid w:val="005122B6"/>
    <w:rsid w:val="00521C0A"/>
    <w:rsid w:val="00522E5E"/>
    <w:rsid w:val="00570380"/>
    <w:rsid w:val="005921AD"/>
    <w:rsid w:val="005A59A4"/>
    <w:rsid w:val="005C0F72"/>
    <w:rsid w:val="005C489D"/>
    <w:rsid w:val="005C58A2"/>
    <w:rsid w:val="005D19CC"/>
    <w:rsid w:val="005E12DE"/>
    <w:rsid w:val="005E524F"/>
    <w:rsid w:val="005F3FA2"/>
    <w:rsid w:val="0060011B"/>
    <w:rsid w:val="00610B16"/>
    <w:rsid w:val="00610CA0"/>
    <w:rsid w:val="00621884"/>
    <w:rsid w:val="00626748"/>
    <w:rsid w:val="0064667B"/>
    <w:rsid w:val="00651187"/>
    <w:rsid w:val="006605C2"/>
    <w:rsid w:val="006802AC"/>
    <w:rsid w:val="00682517"/>
    <w:rsid w:val="00683296"/>
    <w:rsid w:val="00684681"/>
    <w:rsid w:val="006A2100"/>
    <w:rsid w:val="006B45FC"/>
    <w:rsid w:val="006C1A25"/>
    <w:rsid w:val="006C43ED"/>
    <w:rsid w:val="006C5C26"/>
    <w:rsid w:val="006D12ED"/>
    <w:rsid w:val="006E050D"/>
    <w:rsid w:val="006E477E"/>
    <w:rsid w:val="006F3EC0"/>
    <w:rsid w:val="00705CA3"/>
    <w:rsid w:val="00736E4E"/>
    <w:rsid w:val="00745A32"/>
    <w:rsid w:val="0075542C"/>
    <w:rsid w:val="00772E4E"/>
    <w:rsid w:val="007829EC"/>
    <w:rsid w:val="007A38D4"/>
    <w:rsid w:val="007C7764"/>
    <w:rsid w:val="007E7233"/>
    <w:rsid w:val="007E726A"/>
    <w:rsid w:val="008008A1"/>
    <w:rsid w:val="00810E8E"/>
    <w:rsid w:val="00821174"/>
    <w:rsid w:val="0083612E"/>
    <w:rsid w:val="00840E1C"/>
    <w:rsid w:val="008448A3"/>
    <w:rsid w:val="00852FCC"/>
    <w:rsid w:val="00863D53"/>
    <w:rsid w:val="008656E3"/>
    <w:rsid w:val="008672F0"/>
    <w:rsid w:val="008848CB"/>
    <w:rsid w:val="00887F23"/>
    <w:rsid w:val="008A6861"/>
    <w:rsid w:val="008D37B1"/>
    <w:rsid w:val="008D437D"/>
    <w:rsid w:val="008F4983"/>
    <w:rsid w:val="0092174B"/>
    <w:rsid w:val="0092635F"/>
    <w:rsid w:val="0092654D"/>
    <w:rsid w:val="009411B0"/>
    <w:rsid w:val="00943E63"/>
    <w:rsid w:val="0094516C"/>
    <w:rsid w:val="009475B0"/>
    <w:rsid w:val="00955935"/>
    <w:rsid w:val="00974E0B"/>
    <w:rsid w:val="0098180B"/>
    <w:rsid w:val="009973B3"/>
    <w:rsid w:val="009E7273"/>
    <w:rsid w:val="00A12915"/>
    <w:rsid w:val="00A1608E"/>
    <w:rsid w:val="00A67570"/>
    <w:rsid w:val="00A8222B"/>
    <w:rsid w:val="00A83AFB"/>
    <w:rsid w:val="00AC7D2A"/>
    <w:rsid w:val="00AE31B6"/>
    <w:rsid w:val="00B118B7"/>
    <w:rsid w:val="00B215B5"/>
    <w:rsid w:val="00B26391"/>
    <w:rsid w:val="00B37C9D"/>
    <w:rsid w:val="00B50B0B"/>
    <w:rsid w:val="00B61D86"/>
    <w:rsid w:val="00B81A2E"/>
    <w:rsid w:val="00B87E51"/>
    <w:rsid w:val="00BA2A7A"/>
    <w:rsid w:val="00BB0F84"/>
    <w:rsid w:val="00BB7DE0"/>
    <w:rsid w:val="00BC2925"/>
    <w:rsid w:val="00BC7E04"/>
    <w:rsid w:val="00BD34B6"/>
    <w:rsid w:val="00BD52DE"/>
    <w:rsid w:val="00BF5DDC"/>
    <w:rsid w:val="00C1635F"/>
    <w:rsid w:val="00C200AE"/>
    <w:rsid w:val="00C2036A"/>
    <w:rsid w:val="00C75C5B"/>
    <w:rsid w:val="00C854B6"/>
    <w:rsid w:val="00CB2D00"/>
    <w:rsid w:val="00CB4949"/>
    <w:rsid w:val="00CD7645"/>
    <w:rsid w:val="00CE6D8F"/>
    <w:rsid w:val="00CF512C"/>
    <w:rsid w:val="00D3577B"/>
    <w:rsid w:val="00D40D46"/>
    <w:rsid w:val="00D5682C"/>
    <w:rsid w:val="00D60A5C"/>
    <w:rsid w:val="00D652D9"/>
    <w:rsid w:val="00D67451"/>
    <w:rsid w:val="00D852B6"/>
    <w:rsid w:val="00DB3642"/>
    <w:rsid w:val="00DC5D2A"/>
    <w:rsid w:val="00DD43E8"/>
    <w:rsid w:val="00DD6670"/>
    <w:rsid w:val="00DF2E18"/>
    <w:rsid w:val="00E15F55"/>
    <w:rsid w:val="00E17BF8"/>
    <w:rsid w:val="00E211BF"/>
    <w:rsid w:val="00E25EA4"/>
    <w:rsid w:val="00E301CA"/>
    <w:rsid w:val="00E536E8"/>
    <w:rsid w:val="00E56A37"/>
    <w:rsid w:val="00E60C97"/>
    <w:rsid w:val="00E708C8"/>
    <w:rsid w:val="00E70E61"/>
    <w:rsid w:val="00E71166"/>
    <w:rsid w:val="00E7409C"/>
    <w:rsid w:val="00E757C5"/>
    <w:rsid w:val="00E82D13"/>
    <w:rsid w:val="00E95EAC"/>
    <w:rsid w:val="00EA15C6"/>
    <w:rsid w:val="00EA17A1"/>
    <w:rsid w:val="00EA567F"/>
    <w:rsid w:val="00EC5F32"/>
    <w:rsid w:val="00EF299A"/>
    <w:rsid w:val="00EF4A04"/>
    <w:rsid w:val="00F11578"/>
    <w:rsid w:val="00F13CE1"/>
    <w:rsid w:val="00F20BCC"/>
    <w:rsid w:val="00F32DCE"/>
    <w:rsid w:val="00F36773"/>
    <w:rsid w:val="00F36C04"/>
    <w:rsid w:val="00F415AA"/>
    <w:rsid w:val="00F5513E"/>
    <w:rsid w:val="00F66313"/>
    <w:rsid w:val="00F87859"/>
    <w:rsid w:val="00FC1BD7"/>
    <w:rsid w:val="00FD3A5B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6D1BF6"/>
  <w15:chartTrackingRefBased/>
  <w15:docId w15:val="{4435139E-E2F2-44A1-B50E-77E7181C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C43ED"/>
    <w:pPr>
      <w:keepNext/>
      <w:keepLines/>
      <w:widowControl w:val="0"/>
      <w:pBdr>
        <w:top w:val="single" w:sz="18" w:space="10" w:color="auto"/>
        <w:left w:val="single" w:sz="18" w:space="4" w:color="auto"/>
        <w:bottom w:val="single" w:sz="18" w:space="0" w:color="auto"/>
        <w:right w:val="single" w:sz="18" w:space="4" w:color="auto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C43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4A047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4.jpeg"/><Relationship Id="rId42" Type="http://schemas.openxmlformats.org/officeDocument/2006/relationships/image" Target="media/image23.png"/><Relationship Id="rId47" Type="http://schemas.openxmlformats.org/officeDocument/2006/relationships/image" Target="media/image270.png"/><Relationship Id="rId63" Type="http://schemas.openxmlformats.org/officeDocument/2006/relationships/image" Target="media/image43.png"/><Relationship Id="rId68" Type="http://schemas.openxmlformats.org/officeDocument/2006/relationships/image" Target="media/image48.jpeg"/><Relationship Id="rId84" Type="http://schemas.openxmlformats.org/officeDocument/2006/relationships/image" Target="media/image62.png"/><Relationship Id="rId89" Type="http://schemas.openxmlformats.org/officeDocument/2006/relationships/image" Target="media/image67.jpeg"/><Relationship Id="rId112" Type="http://schemas.openxmlformats.org/officeDocument/2006/relationships/image" Target="media/image88.png"/><Relationship Id="rId16" Type="http://schemas.openxmlformats.org/officeDocument/2006/relationships/image" Target="media/image9.jpeg"/><Relationship Id="rId107" Type="http://schemas.openxmlformats.org/officeDocument/2006/relationships/image" Target="media/image83.jpeg"/><Relationship Id="rId11" Type="http://schemas.openxmlformats.org/officeDocument/2006/relationships/image" Target="media/image5.jpeg"/><Relationship Id="rId32" Type="http://schemas.openxmlformats.org/officeDocument/2006/relationships/image" Target="media/image22.png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9" Type="http://schemas.openxmlformats.org/officeDocument/2006/relationships/image" Target="media/image57.jpeg"/><Relationship Id="rId102" Type="http://schemas.openxmlformats.org/officeDocument/2006/relationships/image" Target="media/image78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71.jpeg"/><Relationship Id="rId43" Type="http://schemas.openxmlformats.org/officeDocument/2006/relationships/hyperlink" Target="mailto:contact@survivorexperiences.govt.nz" TargetMode="External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jpe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80" Type="http://schemas.openxmlformats.org/officeDocument/2006/relationships/image" Target="media/image58.jpeg"/><Relationship Id="rId85" Type="http://schemas.openxmlformats.org/officeDocument/2006/relationships/image" Target="media/image63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59" Type="http://schemas.openxmlformats.org/officeDocument/2006/relationships/image" Target="media/image39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24" Type="http://schemas.openxmlformats.org/officeDocument/2006/relationships/theme" Target="theme/theme1.xml"/><Relationship Id="rId54" Type="http://schemas.openxmlformats.org/officeDocument/2006/relationships/image" Target="media/image34.png"/><Relationship Id="rId70" Type="http://schemas.openxmlformats.org/officeDocument/2006/relationships/image" Target="media/image50.jpeg"/><Relationship Id="rId91" Type="http://schemas.openxmlformats.org/officeDocument/2006/relationships/image" Target="media/image67.png"/><Relationship Id="rId96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2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svg"/><Relationship Id="rId18" Type="http://schemas.openxmlformats.org/officeDocument/2006/relationships/image" Target="media/image11.png"/><Relationship Id="rId39" Type="http://schemas.openxmlformats.org/officeDocument/2006/relationships/image" Target="media/image20.png"/><Relationship Id="rId109" Type="http://schemas.openxmlformats.org/officeDocument/2006/relationships/image" Target="media/image85.jpeg"/><Relationship Id="rId34" Type="http://schemas.openxmlformats.org/officeDocument/2006/relationships/image" Target="media/image1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image" Target="media/image27.png"/><Relationship Id="rId66" Type="http://schemas.openxmlformats.org/officeDocument/2006/relationships/image" Target="media/image46.png"/><Relationship Id="rId87" Type="http://schemas.openxmlformats.org/officeDocument/2006/relationships/image" Target="media/image65.jpeg"/><Relationship Id="rId110" Type="http://schemas.openxmlformats.org/officeDocument/2006/relationships/image" Target="media/image86.jpeg"/><Relationship Id="rId115" Type="http://schemas.openxmlformats.org/officeDocument/2006/relationships/image" Target="media/image91.png"/><Relationship Id="rId61" Type="http://schemas.openxmlformats.org/officeDocument/2006/relationships/image" Target="media/image41.png"/><Relationship Id="rId82" Type="http://schemas.openxmlformats.org/officeDocument/2006/relationships/image" Target="media/image60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36.png"/><Relationship Id="rId77" Type="http://schemas.openxmlformats.org/officeDocument/2006/relationships/image" Target="media/image54.jpeg"/><Relationship Id="rId100" Type="http://schemas.openxmlformats.org/officeDocument/2006/relationships/image" Target="media/image76.jpeg"/><Relationship Id="rId105" Type="http://schemas.openxmlformats.org/officeDocument/2006/relationships/image" Target="media/image81.pn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46" Type="http://schemas.openxmlformats.org/officeDocument/2006/relationships/image" Target="media/image250.png"/><Relationship Id="rId67" Type="http://schemas.openxmlformats.org/officeDocument/2006/relationships/image" Target="media/image47.jpeg"/><Relationship Id="rId116" Type="http://schemas.openxmlformats.org/officeDocument/2006/relationships/image" Target="media/image92.jpeg"/><Relationship Id="rId20" Type="http://schemas.openxmlformats.org/officeDocument/2006/relationships/image" Target="media/image13.jpeg"/><Relationship Id="rId41" Type="http://schemas.openxmlformats.org/officeDocument/2006/relationships/image" Target="media/image24.png"/><Relationship Id="rId62" Type="http://schemas.openxmlformats.org/officeDocument/2006/relationships/image" Target="media/image42.png"/><Relationship Id="rId83" Type="http://schemas.openxmlformats.org/officeDocument/2006/relationships/image" Target="media/image61.jpeg"/><Relationship Id="rId11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Easy%20Read%20Template%20October%202023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 (3).dotx</Template>
  <TotalTime>11</TotalTime>
  <Pages>24</Pages>
  <Words>1472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Kathryn Parrish</cp:lastModifiedBy>
  <cp:revision>3</cp:revision>
  <dcterms:created xsi:type="dcterms:W3CDTF">2024-11-11T01:47:00Z</dcterms:created>
  <dcterms:modified xsi:type="dcterms:W3CDTF">2024-11-11T05:31:00Z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c597a0ae9b94793b0f3f2c54bfae60b68f3ae193a08d4552ad4c78b7acd24c00</vt:lpwstr>
  </property>
</Properties>
</file>